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r w:rsidRPr="00A528FE">
        <w:rPr>
          <w:rFonts w:ascii="Times New Roman" w:hAnsi="Times New Roman"/>
          <w:b/>
          <w:sz w:val="20"/>
          <w:szCs w:val="20"/>
        </w:rPr>
        <w:t xml:space="preserve">у </w:t>
      </w:r>
      <w:r w:rsidR="00B3200B">
        <w:rPr>
          <w:rFonts w:ascii="Times New Roman" w:hAnsi="Times New Roman"/>
          <w:b/>
          <w:sz w:val="20"/>
          <w:szCs w:val="20"/>
          <w:lang w:val="sr-Cyrl-BA"/>
        </w:rPr>
        <w:t>академској 202</w:t>
      </w:r>
      <w:r w:rsidR="009F748F">
        <w:rPr>
          <w:rFonts w:ascii="Times New Roman" w:hAnsi="Times New Roman"/>
          <w:b/>
          <w:sz w:val="20"/>
          <w:szCs w:val="20"/>
          <w:lang w:val="sr-Cyrl-RS"/>
        </w:rPr>
        <w:t>6</w:t>
      </w:r>
      <w:r w:rsidR="009F748F">
        <w:rPr>
          <w:rFonts w:ascii="Times New Roman" w:hAnsi="Times New Roman"/>
          <w:b/>
          <w:sz w:val="20"/>
          <w:szCs w:val="20"/>
          <w:lang w:val="sr-Cyrl-BA"/>
        </w:rPr>
        <w:t>/2027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865"/>
        <w:gridCol w:w="6047"/>
      </w:tblGrid>
      <w:tr w:rsidR="00A528FE" w:rsidRPr="00796441" w:rsidTr="00796441"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796441" w:rsidRDefault="00A528FE" w:rsidP="00A528FE">
            <w:pPr>
              <w:spacing w:before="120" w:after="12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Презиме (име родитеља) име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796441" w:rsidRDefault="00A528FE" w:rsidP="00A528FE">
            <w:pPr>
              <w:spacing w:before="120" w:after="12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Датум и мјесто рођења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796441" w:rsidRDefault="00A528FE" w:rsidP="00A528FE">
            <w:pPr>
              <w:spacing w:before="120" w:after="12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ЈМБ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rPr>
          <w:trHeight w:val="7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rPr>
          <w:trHeight w:val="264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796441" w:rsidRDefault="00A528FE" w:rsidP="00A528FE">
            <w:pPr>
              <w:spacing w:before="120" w:after="12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Датум дипломирања и број дипломе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rPr>
          <w:trHeight w:val="446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796441" w:rsidRDefault="00A528FE" w:rsidP="00A701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701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796441" w:rsidRDefault="00A528FE" w:rsidP="00A528FE">
            <w:pPr>
              <w:spacing w:before="120" w:after="12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Мјесто заснивања радног доноса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rPr>
          <w:trHeight w:val="402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796441" w:rsidRDefault="00A528FE" w:rsidP="00A528F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Заокружиту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назив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студијског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програма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усмјерења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који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желите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да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похађате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на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другом циклусу студија</w:t>
            </w:r>
            <w:r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 xml:space="preserve"> 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796441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 xml:space="preserve">1. </w:t>
            </w:r>
            <w:r w:rsidR="00A528FE"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>Финансије,банкарство и осигурање;</w:t>
            </w:r>
          </w:p>
          <w:p w:rsidR="00A7013B" w:rsidRPr="00796441" w:rsidRDefault="00A528FE" w:rsidP="00796441">
            <w:pPr>
              <w:pStyle w:val="ListParagraph"/>
              <w:numPr>
                <w:ilvl w:val="0"/>
                <w:numId w:val="8"/>
              </w:numPr>
              <w:tabs>
                <w:tab w:val="left" w:pos="757"/>
              </w:tabs>
              <w:spacing w:after="0" w:line="312" w:lineRule="auto"/>
              <w:ind w:left="307" w:hanging="180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Усмјерење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Финансијско управљање</w:t>
            </w:r>
            <w:r w:rsidR="00394F29" w:rsidRPr="00796441">
              <w:rPr>
                <w:rFonts w:ascii="Times New Roman" w:hAnsi="Times New Roman"/>
                <w:sz w:val="21"/>
                <w:szCs w:val="21"/>
                <w:lang w:val="sr-Latn-RS"/>
              </w:rPr>
              <w:t>,</w:t>
            </w: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 xml:space="preserve"> банкарство и осигурање</w:t>
            </w:r>
          </w:p>
          <w:p w:rsidR="00A528FE" w:rsidRPr="00796441" w:rsidRDefault="00A528FE" w:rsidP="00796441">
            <w:pPr>
              <w:pStyle w:val="ListParagraph"/>
              <w:numPr>
                <w:ilvl w:val="0"/>
                <w:numId w:val="8"/>
              </w:numPr>
              <w:tabs>
                <w:tab w:val="left" w:pos="757"/>
              </w:tabs>
              <w:spacing w:after="0" w:line="312" w:lineRule="auto"/>
              <w:ind w:left="307" w:hanging="180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proofErr w:type="spellStart"/>
            <w:r w:rsidRPr="00796441">
              <w:rPr>
                <w:rFonts w:ascii="Times New Roman" w:hAnsi="Times New Roman"/>
                <w:sz w:val="21"/>
                <w:szCs w:val="21"/>
              </w:rPr>
              <w:t>Усмјерење</w:t>
            </w:r>
            <w:proofErr w:type="spellEnd"/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 xml:space="preserve"> Рачуноводство и ревизија</w:t>
            </w:r>
          </w:p>
          <w:p w:rsidR="00E25DAC" w:rsidRPr="00796441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sz w:val="21"/>
                <w:szCs w:val="21"/>
                <w:lang w:val="sr-Cyrl-RS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Latn-RS"/>
              </w:rPr>
              <w:t xml:space="preserve">2. </w:t>
            </w:r>
            <w:r w:rsidRPr="00796441">
              <w:rPr>
                <w:rFonts w:ascii="Times New Roman" w:hAnsi="Times New Roman"/>
                <w:b/>
                <w:sz w:val="21"/>
                <w:szCs w:val="21"/>
                <w:lang w:val="sr-Cyrl-RS"/>
              </w:rPr>
              <w:t>Финансије и ревизија јавног сектора</w:t>
            </w:r>
          </w:p>
          <w:p w:rsidR="00E25DAC" w:rsidRPr="00796441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sz w:val="21"/>
                <w:szCs w:val="21"/>
                <w:lang w:val="sr-Cyrl-RS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Cyrl-RS"/>
              </w:rPr>
              <w:t>3. Менаџмент у туризму и хотелијерству</w:t>
            </w:r>
          </w:p>
          <w:p w:rsidR="00E25DAC" w:rsidRPr="00796441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sz w:val="21"/>
                <w:szCs w:val="21"/>
                <w:lang w:val="sr-Cyrl-RS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Cyrl-RS"/>
              </w:rPr>
              <w:t>4. Управљање културним насљеђем и културним</w:t>
            </w:r>
            <w:r w:rsidR="00796441" w:rsidRPr="00796441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796441">
              <w:rPr>
                <w:rFonts w:ascii="Times New Roman" w:hAnsi="Times New Roman"/>
                <w:b/>
                <w:sz w:val="21"/>
                <w:szCs w:val="21"/>
                <w:lang w:val="sr-Cyrl-RS"/>
              </w:rPr>
              <w:t>туризмом</w:t>
            </w:r>
          </w:p>
          <w:p w:rsidR="00A528FE" w:rsidRPr="00796441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>5</w:t>
            </w:r>
            <w:r w:rsidR="00A7013B"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 xml:space="preserve">. </w:t>
            </w:r>
            <w:r w:rsidR="00A528FE"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>Актуарство</w:t>
            </w:r>
          </w:p>
          <w:p w:rsidR="00A528FE" w:rsidRPr="00796441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>6</w:t>
            </w:r>
            <w:r w:rsidR="00A528FE"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>.</w:t>
            </w:r>
            <w:r w:rsidR="00A7013B" w:rsidRPr="00796441">
              <w:rPr>
                <w:rFonts w:ascii="Times New Roman" w:hAnsi="Times New Roman"/>
                <w:b/>
                <w:sz w:val="21"/>
                <w:szCs w:val="21"/>
                <w:lang w:val="sr-Latn-BA"/>
              </w:rPr>
              <w:t xml:space="preserve"> </w:t>
            </w:r>
            <w:proofErr w:type="spellStart"/>
            <w:r w:rsidR="00A528FE" w:rsidRPr="00796441">
              <w:rPr>
                <w:rFonts w:ascii="Times New Roman" w:hAnsi="Times New Roman"/>
                <w:b/>
                <w:sz w:val="21"/>
                <w:szCs w:val="21"/>
              </w:rPr>
              <w:t>Пословна</w:t>
            </w:r>
            <w:proofErr w:type="spellEnd"/>
            <w:r w:rsidR="00A528FE" w:rsidRPr="00796441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proofErr w:type="spellStart"/>
            <w:r w:rsidR="00A528FE" w:rsidRPr="00796441">
              <w:rPr>
                <w:rFonts w:ascii="Times New Roman" w:hAnsi="Times New Roman"/>
                <w:b/>
                <w:sz w:val="21"/>
                <w:szCs w:val="21"/>
              </w:rPr>
              <w:t>економија</w:t>
            </w:r>
            <w:proofErr w:type="spellEnd"/>
          </w:p>
          <w:p w:rsidR="002F4E78" w:rsidRPr="00796441" w:rsidRDefault="00A528FE" w:rsidP="00796441">
            <w:pPr>
              <w:pStyle w:val="ListParagraph"/>
              <w:numPr>
                <w:ilvl w:val="0"/>
                <w:numId w:val="8"/>
              </w:numPr>
              <w:tabs>
                <w:tab w:val="left" w:pos="757"/>
              </w:tabs>
              <w:spacing w:after="0" w:line="312" w:lineRule="auto"/>
              <w:ind w:left="307" w:hanging="180"/>
              <w:rPr>
                <w:rFonts w:ascii="Times New Roman" w:hAnsi="Times New Roman"/>
                <w:sz w:val="21"/>
                <w:szCs w:val="21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 xml:space="preserve">Усмјерење Менаџмент и предузетништво </w:t>
            </w:r>
          </w:p>
          <w:p w:rsidR="00A528FE" w:rsidRPr="00796441" w:rsidRDefault="00E25DAC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>7</w:t>
            </w:r>
            <w:r w:rsidR="00A528FE" w:rsidRPr="00796441">
              <w:rPr>
                <w:rFonts w:ascii="Times New Roman" w:hAnsi="Times New Roman"/>
                <w:b/>
                <w:sz w:val="21"/>
                <w:szCs w:val="21"/>
                <w:lang w:val="sr-Cyrl-BA"/>
              </w:rPr>
              <w:t>. Међународна економија</w:t>
            </w:r>
          </w:p>
          <w:p w:rsidR="00AE374B" w:rsidRPr="00796441" w:rsidRDefault="00AE374B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796441">
              <w:rPr>
                <w:rFonts w:ascii="Times New Roman" w:hAnsi="Times New Roman"/>
                <w:b/>
                <w:sz w:val="21"/>
                <w:szCs w:val="21"/>
                <w:lang w:val="sr-Latn-RS"/>
              </w:rPr>
              <w:t>8.</w:t>
            </w:r>
            <w:r w:rsidRPr="00796441">
              <w:rPr>
                <w:rFonts w:ascii="Times New Roman" w:hAnsi="Times New Roman"/>
                <w:b/>
                <w:sz w:val="21"/>
                <w:szCs w:val="21"/>
              </w:rPr>
              <w:t xml:space="preserve"> International Master in Business and Administration</w:t>
            </w:r>
          </w:p>
          <w:p w:rsidR="0021450F" w:rsidRPr="00796441" w:rsidRDefault="0021450F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sr-Cyrl-RS"/>
              </w:rPr>
              <w:t>9</w:t>
            </w:r>
            <w:r w:rsidRPr="00796441">
              <w:rPr>
                <w:rFonts w:ascii="Times New Roman" w:hAnsi="Times New Roman"/>
                <w:color w:val="000000" w:themeColor="text1"/>
                <w:sz w:val="21"/>
                <w:szCs w:val="21"/>
                <w:lang w:val="sr-Cyrl-RS"/>
              </w:rPr>
              <w:t>.</w:t>
            </w:r>
            <w:r w:rsidRPr="00796441">
              <w:rPr>
                <w:rFonts w:ascii="Times New Roman" w:hAnsi="Times New Roman"/>
                <w:color w:val="000000" w:themeColor="text1"/>
                <w:sz w:val="21"/>
                <w:szCs w:val="21"/>
                <w:lang w:val="sr-Cyrl-BA"/>
              </w:rPr>
              <w:t xml:space="preserve"> </w:t>
            </w:r>
            <w:r w:rsidRPr="00796441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sr-Cyrl-BA"/>
              </w:rPr>
              <w:t>Економија на енглеском језику</w:t>
            </w:r>
          </w:p>
          <w:p w:rsidR="0021450F" w:rsidRPr="00796441" w:rsidRDefault="00796441" w:rsidP="00796441">
            <w:pPr>
              <w:pStyle w:val="ListParagraph"/>
              <w:numPr>
                <w:ilvl w:val="0"/>
                <w:numId w:val="8"/>
              </w:numPr>
              <w:tabs>
                <w:tab w:val="left" w:pos="757"/>
              </w:tabs>
              <w:spacing w:after="0" w:line="312" w:lineRule="auto"/>
              <w:ind w:left="307" w:hanging="180"/>
              <w:rPr>
                <w:rFonts w:ascii="Times New Roman" w:hAnsi="Times New Roman"/>
                <w:b/>
                <w:sz w:val="21"/>
                <w:szCs w:val="21"/>
                <w:lang w:val="sr-Cyrl-RS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sr-Cyrl-BA"/>
              </w:rPr>
              <w:t>У</w:t>
            </w:r>
            <w:bookmarkStart w:id="0" w:name="_GoBack"/>
            <w:bookmarkEnd w:id="0"/>
            <w:r w:rsidR="0021450F" w:rsidRPr="00796441">
              <w:rPr>
                <w:rFonts w:ascii="Times New Roman" w:hAnsi="Times New Roman"/>
                <w:color w:val="000000" w:themeColor="text1"/>
                <w:sz w:val="21"/>
                <w:szCs w:val="21"/>
                <w:lang w:val="sr-Cyrl-BA"/>
              </w:rPr>
              <w:t>смјерење Међународна економија и трговина</w:t>
            </w:r>
          </w:p>
        </w:tc>
      </w:tr>
      <w:tr w:rsidR="00A528FE" w:rsidRPr="00796441" w:rsidTr="00796441">
        <w:trPr>
          <w:trHeight w:val="407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796441" w:rsidRDefault="00A528FE" w:rsidP="00A701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 xml:space="preserve">Телефон и имејл адреса 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796441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  <w:tr w:rsidR="00A528FE" w:rsidRPr="00796441" w:rsidTr="00796441">
        <w:trPr>
          <w:trHeight w:val="485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796441" w:rsidRDefault="00A528FE" w:rsidP="00A701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  <w:r w:rsidRPr="00796441">
              <w:rPr>
                <w:rFonts w:ascii="Times New Roman" w:hAnsi="Times New Roman"/>
                <w:sz w:val="21"/>
                <w:szCs w:val="21"/>
                <w:lang w:val="sr-Cyrl-BA"/>
              </w:rPr>
              <w:t>Мјесто, датум и потпис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796441" w:rsidRDefault="00A528FE" w:rsidP="00A701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 xml:space="preserve"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05C" w:rsidRDefault="0078005C" w:rsidP="005E76E9">
      <w:pPr>
        <w:spacing w:after="0" w:line="240" w:lineRule="auto"/>
      </w:pPr>
      <w:r>
        <w:separator/>
      </w:r>
    </w:p>
  </w:endnote>
  <w:endnote w:type="continuationSeparator" w:id="0">
    <w:p w:rsidR="0078005C" w:rsidRDefault="0078005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05C" w:rsidRDefault="0078005C" w:rsidP="005E76E9">
      <w:pPr>
        <w:spacing w:after="0" w:line="240" w:lineRule="auto"/>
      </w:pPr>
      <w:r>
        <w:separator/>
      </w:r>
    </w:p>
  </w:footnote>
  <w:footnote w:type="continuationSeparator" w:id="0">
    <w:p w:rsidR="0078005C" w:rsidRDefault="0078005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 w15:restartNumberingAfterBreak="0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251C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1450F"/>
    <w:rsid w:val="002B530A"/>
    <w:rsid w:val="002C1708"/>
    <w:rsid w:val="002F4E78"/>
    <w:rsid w:val="00382916"/>
    <w:rsid w:val="003935A2"/>
    <w:rsid w:val="00394F29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D06F4"/>
    <w:rsid w:val="004E3A33"/>
    <w:rsid w:val="00505777"/>
    <w:rsid w:val="00517C88"/>
    <w:rsid w:val="0052399B"/>
    <w:rsid w:val="00525034"/>
    <w:rsid w:val="00534FEC"/>
    <w:rsid w:val="005359D9"/>
    <w:rsid w:val="005634EE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57D5B"/>
    <w:rsid w:val="006B2B97"/>
    <w:rsid w:val="006D743A"/>
    <w:rsid w:val="00707CC7"/>
    <w:rsid w:val="00714DDE"/>
    <w:rsid w:val="00753B0B"/>
    <w:rsid w:val="00757531"/>
    <w:rsid w:val="00777353"/>
    <w:rsid w:val="0078005C"/>
    <w:rsid w:val="0079589C"/>
    <w:rsid w:val="00796441"/>
    <w:rsid w:val="007F4636"/>
    <w:rsid w:val="00827BB6"/>
    <w:rsid w:val="00846B52"/>
    <w:rsid w:val="0085294D"/>
    <w:rsid w:val="008649E6"/>
    <w:rsid w:val="0087604C"/>
    <w:rsid w:val="00890AF7"/>
    <w:rsid w:val="008A41A5"/>
    <w:rsid w:val="008C1C2C"/>
    <w:rsid w:val="008C2B7A"/>
    <w:rsid w:val="008C4B85"/>
    <w:rsid w:val="008E7DDF"/>
    <w:rsid w:val="00901160"/>
    <w:rsid w:val="00930330"/>
    <w:rsid w:val="00952B62"/>
    <w:rsid w:val="009561C1"/>
    <w:rsid w:val="0096140D"/>
    <w:rsid w:val="009966E3"/>
    <w:rsid w:val="009A029B"/>
    <w:rsid w:val="009C65C0"/>
    <w:rsid w:val="009E6BE9"/>
    <w:rsid w:val="009F748F"/>
    <w:rsid w:val="00A528FE"/>
    <w:rsid w:val="00A7013B"/>
    <w:rsid w:val="00A87268"/>
    <w:rsid w:val="00AB4CE4"/>
    <w:rsid w:val="00AC7757"/>
    <w:rsid w:val="00AD308E"/>
    <w:rsid w:val="00AE374B"/>
    <w:rsid w:val="00B02091"/>
    <w:rsid w:val="00B26989"/>
    <w:rsid w:val="00B3200B"/>
    <w:rsid w:val="00B4235A"/>
    <w:rsid w:val="00B6452E"/>
    <w:rsid w:val="00B66FCF"/>
    <w:rsid w:val="00B67AD7"/>
    <w:rsid w:val="00B97D44"/>
    <w:rsid w:val="00BA0D5C"/>
    <w:rsid w:val="00BB75B1"/>
    <w:rsid w:val="00C15B74"/>
    <w:rsid w:val="00C3368B"/>
    <w:rsid w:val="00CC381B"/>
    <w:rsid w:val="00CD06B3"/>
    <w:rsid w:val="00CD1779"/>
    <w:rsid w:val="00D551EE"/>
    <w:rsid w:val="00DD64B6"/>
    <w:rsid w:val="00E0334C"/>
    <w:rsid w:val="00E141B1"/>
    <w:rsid w:val="00E16BD7"/>
    <w:rsid w:val="00E25DAC"/>
    <w:rsid w:val="00E31302"/>
    <w:rsid w:val="00E54796"/>
    <w:rsid w:val="00E73291"/>
    <w:rsid w:val="00EB4803"/>
    <w:rsid w:val="00EC03E2"/>
    <w:rsid w:val="00EC7126"/>
    <w:rsid w:val="00EE1BA3"/>
    <w:rsid w:val="00EE38DB"/>
    <w:rsid w:val="00EE5F78"/>
    <w:rsid w:val="00EF077D"/>
    <w:rsid w:val="00EF3341"/>
    <w:rsid w:val="00F064C0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48D43"/>
  <w15:docId w15:val="{9346AA13-3ABC-4F61-9341-A5A8FF1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6B5EC-3D6A-41E5-B849-86AF64A9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33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Milan</cp:lastModifiedBy>
  <cp:revision>17</cp:revision>
  <cp:lastPrinted>2012-12-28T09:11:00Z</cp:lastPrinted>
  <dcterms:created xsi:type="dcterms:W3CDTF">2020-06-05T06:29:00Z</dcterms:created>
  <dcterms:modified xsi:type="dcterms:W3CDTF">2026-06-10T07:04:00Z</dcterms:modified>
</cp:coreProperties>
</file>