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07B09" w14:textId="77777777"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14:paraId="188CEE79" w14:textId="77777777"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14:paraId="71A56881" w14:textId="77777777"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655805">
        <w:rPr>
          <w:rFonts w:ascii="Times New Roman" w:hAnsi="Times New Roman"/>
          <w:b/>
          <w:sz w:val="24"/>
          <w:szCs w:val="24"/>
          <w:lang w:val="sr-Cyrl-BA"/>
        </w:rPr>
        <w:t>академској 2021/2022</w:t>
      </w:r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14:paraId="1B16C0C4" w14:textId="77777777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00D1" w14:textId="77777777"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14:paraId="2ED737C1" w14:textId="77777777" w:rsidR="005D6A75" w:rsidRDefault="0065580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  <w:p w14:paraId="1182BB43" w14:textId="77777777" w:rsidR="005D6A75" w:rsidRPr="00462819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C24" w14:textId="77777777"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3497EA02" w14:textId="77777777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D0F4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11DC" w14:textId="77777777"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2953C53F" w14:textId="77777777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1456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F743" w14:textId="77777777"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5F846E81" w14:textId="77777777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B7B0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9E74" w14:textId="77777777"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41D8BA93" w14:textId="77777777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4B4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F612" w14:textId="77777777"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1848B622" w14:textId="77777777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6F6C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49CB" w14:textId="77777777"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2B1ED92D" w14:textId="77777777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F179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E80" w14:textId="77777777"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3655C6BA" w14:textId="77777777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616C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Имејл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5069" w14:textId="77777777"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14:paraId="7463E56A" w14:textId="77777777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ADB5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14:paraId="3BD5ADF4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4222" w14:textId="77777777"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14:paraId="2018D9B0" w14:textId="77777777"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14:paraId="2D2ACD4D" w14:textId="77777777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015B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1BEA0" w14:textId="77777777"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14:paraId="3778F77C" w14:textId="77777777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E042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желите уписати </w:t>
            </w:r>
          </w:p>
          <w:p w14:paraId="1532234A" w14:textId="77777777"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8328" w14:textId="77777777"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14:paraId="403474FD" w14:textId="77777777"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14:paraId="18718CEF" w14:textId="77777777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2744" w14:textId="77777777"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1FAA" w14:textId="77777777"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14:paraId="57386DF0" w14:textId="77777777" w:rsidR="009448DB" w:rsidRDefault="009448DB" w:rsidP="00462819">
      <w:pPr>
        <w:rPr>
          <w:rFonts w:ascii="Times New Roman" w:hAnsi="Times New Roman"/>
          <w:b/>
          <w:lang w:val="sr-Cyrl-BA"/>
        </w:rPr>
      </w:pPr>
    </w:p>
    <w:p w14:paraId="2ADE641C" w14:textId="77777777"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14:paraId="30B34A6F" w14:textId="77777777"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14:paraId="693B4A01" w14:textId="77777777"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14:paraId="229305B8" w14:textId="77777777"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14:paraId="7D4F3942" w14:textId="77777777"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14:paraId="63549BE0" w14:textId="77777777" w:rsidR="00CD1779" w:rsidRPr="00D774A3" w:rsidRDefault="00462819" w:rsidP="00930330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  <w:bookmarkStart w:id="0" w:name="_GoBack"/>
      <w:bookmarkEnd w:id="0"/>
    </w:p>
    <w:sectPr w:rsidR="00CD1779" w:rsidRPr="00D774A3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4FD52" w14:textId="77777777" w:rsidR="005B36EE" w:rsidRDefault="005B36EE" w:rsidP="005E76E9">
      <w:pPr>
        <w:spacing w:after="0" w:line="240" w:lineRule="auto"/>
      </w:pPr>
      <w:r>
        <w:separator/>
      </w:r>
    </w:p>
  </w:endnote>
  <w:endnote w:type="continuationSeparator" w:id="0">
    <w:p w14:paraId="721F894D" w14:textId="77777777" w:rsidR="005B36EE" w:rsidRDefault="005B36EE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8E84E" w14:textId="77777777" w:rsidR="005E76E9" w:rsidRDefault="00D551EE" w:rsidP="00FB7E66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374E9AAC" wp14:editId="5D9087FB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755A3" w14:textId="77777777"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GB" w:eastAsia="en-GB"/>
      </w:rPr>
      <w:drawing>
        <wp:inline distT="0" distB="0" distL="0" distR="0" wp14:anchorId="5396B33D" wp14:editId="57671089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CC6F8" w14:textId="77777777" w:rsidR="005B36EE" w:rsidRDefault="005B36EE" w:rsidP="005E76E9">
      <w:pPr>
        <w:spacing w:after="0" w:line="240" w:lineRule="auto"/>
      </w:pPr>
      <w:r>
        <w:separator/>
      </w:r>
    </w:p>
  </w:footnote>
  <w:footnote w:type="continuationSeparator" w:id="0">
    <w:p w14:paraId="1BFD611A" w14:textId="77777777" w:rsidR="005B36EE" w:rsidRDefault="005B36EE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49072" w14:textId="77777777"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  <w:lang w:val="en-GB" w:eastAsia="en-GB"/>
      </w:rPr>
      <w:drawing>
        <wp:inline distT="0" distB="0" distL="0" distR="0" wp14:anchorId="0CBD9DAD" wp14:editId="6156A221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EB6671D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169EAD90" w14:textId="77777777"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3367FE"/>
    <w:rsid w:val="00351068"/>
    <w:rsid w:val="003935A2"/>
    <w:rsid w:val="0039788B"/>
    <w:rsid w:val="003F32E3"/>
    <w:rsid w:val="003F69C0"/>
    <w:rsid w:val="00406980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B36EE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774A3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5C42D0A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4BEB6E-F6B8-6F41-AC40-9236F8D3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C:\Users\DELL\AppData\Local\Microsoft\Windows\Temporary Internet Files\Content.Outlook\19RSQYH5\Memorandum10-10-2017.dotx</Template>
  <TotalTime>1</TotalTime>
  <Pages>1</Pages>
  <Words>110</Words>
  <Characters>633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 Office User</cp:lastModifiedBy>
  <cp:revision>2</cp:revision>
  <cp:lastPrinted>2020-06-24T10:04:00Z</cp:lastPrinted>
  <dcterms:created xsi:type="dcterms:W3CDTF">2021-08-17T18:43:00Z</dcterms:created>
  <dcterms:modified xsi:type="dcterms:W3CDTF">2021-08-17T18:43:00Z</dcterms:modified>
</cp:coreProperties>
</file>