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8B" w:rsidRPr="00D02E8B" w:rsidRDefault="00D02E8B" w:rsidP="00D02E8B">
      <w:pPr>
        <w:jc w:val="both"/>
        <w:rPr>
          <w:rFonts w:ascii="Cambria" w:hAnsi="Cambria" w:cs="Arial"/>
          <w:b/>
          <w:bCs/>
          <w:sz w:val="20"/>
          <w:szCs w:val="20"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 xml:space="preserve">Име и презиме студента: </w:t>
      </w:r>
      <w:r w:rsidRPr="00D02E8B">
        <w:rPr>
          <w:rFonts w:ascii="Cambria" w:hAnsi="Cambria" w:cs="Arial"/>
          <w:bCs/>
          <w:sz w:val="20"/>
          <w:szCs w:val="20"/>
          <w:lang w:val="sr-Cyrl-BA"/>
        </w:rPr>
        <w:t>_________________________________</w:t>
      </w:r>
    </w:p>
    <w:p w:rsidR="00D02E8B" w:rsidRPr="00A90A44" w:rsidRDefault="00D02E8B" w:rsidP="00D02E8B">
      <w:pPr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>Број индекса: _____________</w:t>
      </w:r>
    </w:p>
    <w:p w:rsidR="00D02E8B" w:rsidRPr="00A90A44" w:rsidRDefault="00D02E8B" w:rsidP="00D02E8B">
      <w:pPr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A90A44">
        <w:rPr>
          <w:rFonts w:ascii="Cambria" w:hAnsi="Cambria" w:cs="Arial"/>
          <w:bCs/>
          <w:lang w:val="sr-Latn-BA"/>
        </w:rPr>
        <w:t xml:space="preserve">II </w:t>
      </w:r>
      <w:r w:rsidRPr="00A90A44">
        <w:rPr>
          <w:rFonts w:ascii="Cambria" w:hAnsi="Cambria" w:cs="Arial"/>
          <w:bCs/>
          <w:lang w:val="sr-Cyrl-BA"/>
        </w:rPr>
        <w:t>године</w:t>
      </w:r>
    </w:p>
    <w:p w:rsidR="00D02E8B" w:rsidRPr="008A12D2" w:rsidRDefault="00D02E8B" w:rsidP="00D02E8B">
      <w:pPr>
        <w:ind w:firstLine="720"/>
        <w:jc w:val="both"/>
        <w:rPr>
          <w:rFonts w:ascii="Cambria" w:hAnsi="Cambria" w:cs="Arial"/>
          <w:bCs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900"/>
        <w:gridCol w:w="720"/>
        <w:gridCol w:w="3272"/>
        <w:gridCol w:w="567"/>
        <w:gridCol w:w="751"/>
      </w:tblGrid>
      <w:tr w:rsidR="00D02E8B" w:rsidRPr="00A90A44" w:rsidTr="00D02E8B">
        <w:tc>
          <w:tcPr>
            <w:tcW w:w="4338" w:type="dxa"/>
            <w:gridSpan w:val="2"/>
            <w:shd w:val="clear" w:color="auto" w:fill="C6D9F1"/>
            <w:vAlign w:val="center"/>
          </w:tcPr>
          <w:p w:rsidR="00D02E8B" w:rsidRPr="00A90A44" w:rsidRDefault="00D02E8B" w:rsidP="00D02E8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I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и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Pr="00D02E8B">
              <w:rPr>
                <w:rFonts w:ascii="Cambria" w:hAnsi="Cambria" w:cs="Arial" w:hint="eastAsia"/>
                <w:b/>
                <w:bCs/>
                <w:sz w:val="22"/>
                <w:szCs w:val="20"/>
                <w:lang w:val="sr-Cyrl-BA"/>
              </w:rPr>
              <w:t>Е</w:t>
            </w:r>
            <w:r w:rsidRPr="00D02E8B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CTS </w:t>
            </w:r>
            <w:bookmarkStart w:id="0" w:name="_GoBack"/>
            <w:bookmarkEnd w:id="0"/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бодовима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20" w:type="dxa"/>
            <w:shd w:val="clear" w:color="auto" w:fill="C6D9F1"/>
            <w:vAlign w:val="center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3839" w:type="dxa"/>
            <w:gridSpan w:val="2"/>
            <w:shd w:val="clear" w:color="auto" w:fill="C6D9F1"/>
            <w:vAlign w:val="center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желим слушати из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желите слушати)</w:t>
            </w:r>
          </w:p>
        </w:tc>
        <w:tc>
          <w:tcPr>
            <w:tcW w:w="751" w:type="dxa"/>
            <w:shd w:val="clear" w:color="auto" w:fill="C6D9F1"/>
            <w:vAlign w:val="center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02E8B" w:rsidRPr="00A90A44" w:rsidTr="00D02E8B">
        <w:tc>
          <w:tcPr>
            <w:tcW w:w="9648" w:type="dxa"/>
            <w:gridSpan w:val="6"/>
            <w:shd w:val="clear" w:color="auto" w:fill="DBE5F1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272" w:type="dxa"/>
            <w:vAlign w:val="center"/>
          </w:tcPr>
          <w:p w:rsidR="00D02E8B" w:rsidRPr="00A90A44" w:rsidRDefault="00D02E8B" w:rsidP="00B65598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Маркетинг</w:t>
            </w: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272" w:type="dxa"/>
            <w:vAlign w:val="center"/>
          </w:tcPr>
          <w:p w:rsidR="00D02E8B" w:rsidRPr="00A90A44" w:rsidRDefault="00D02E8B" w:rsidP="00B65598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Предузетничка економија</w:t>
            </w: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</w:rPr>
              <w:t>Управљачко рачуноводство</w:t>
            </w:r>
            <w:r w:rsidRPr="00A90A44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272" w:type="dxa"/>
            <w:vAlign w:val="center"/>
          </w:tcPr>
          <w:p w:rsidR="00D02E8B" w:rsidRPr="00A90A44" w:rsidRDefault="00D02E8B" w:rsidP="00B65598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Ревизија</w:t>
            </w: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предмет: 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20" w:type="dxa"/>
          </w:tcPr>
          <w:p w:rsidR="00D02E8B" w:rsidRPr="0054025E" w:rsidRDefault="00D02E8B" w:rsidP="00B65598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>
              <w:rPr>
                <w:rFonts w:ascii="Cambria" w:hAnsi="Cambria" w:cs="Arial"/>
                <w:bCs/>
                <w:lang w:val="en-US"/>
              </w:rPr>
              <w:t>6</w:t>
            </w:r>
          </w:p>
        </w:tc>
        <w:tc>
          <w:tcPr>
            <w:tcW w:w="3272" w:type="dxa"/>
            <w:vAlign w:val="center"/>
          </w:tcPr>
          <w:p w:rsidR="00D02E8B" w:rsidRPr="00A90A44" w:rsidRDefault="00D02E8B" w:rsidP="00B65598">
            <w:pPr>
              <w:ind w:left="57" w:right="57"/>
              <w:rPr>
                <w:rFonts w:ascii="Cambria" w:hAnsi="Cambria"/>
                <w:szCs w:val="22"/>
                <w:lang w:val="ru-RU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2: Страни језик за економисте </w:t>
            </w:r>
            <w:r w:rsidRPr="00A90A44"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272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272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272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272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D02E8B" w:rsidRPr="00A90A44" w:rsidTr="00D02E8B">
        <w:tc>
          <w:tcPr>
            <w:tcW w:w="4338" w:type="dxa"/>
            <w:gridSpan w:val="2"/>
            <w:shd w:val="clear" w:color="auto" w:fill="EEECE1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839" w:type="dxa"/>
            <w:gridSpan w:val="2"/>
            <w:shd w:val="clear" w:color="auto" w:fill="EEECE1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02E8B" w:rsidRPr="00A90A44" w:rsidTr="00D02E8B">
        <w:tc>
          <w:tcPr>
            <w:tcW w:w="9648" w:type="dxa"/>
            <w:gridSpan w:val="6"/>
            <w:shd w:val="clear" w:color="auto" w:fill="DBE5F1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b/>
                <w:bCs/>
                <w:lang w:val="sr-Cyrl-CS"/>
              </w:rPr>
              <w:t>Љетни семестар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</w:rPr>
              <w:t>Макроекономија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272" w:type="dxa"/>
            <w:vAlign w:val="center"/>
          </w:tcPr>
          <w:p w:rsidR="00D02E8B" w:rsidRPr="00A90A44" w:rsidRDefault="00D02E8B" w:rsidP="00B65598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Економско</w:t>
            </w:r>
            <w:r w:rsidRPr="00A90A44">
              <w:rPr>
                <w:rFonts w:ascii="Cambria" w:hAnsi="Cambria"/>
                <w:sz w:val="22"/>
                <w:szCs w:val="22"/>
                <w:lang w:val="ru-RU"/>
              </w:rPr>
              <w:t>-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математички модели и методе</w:t>
            </w: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</w:rPr>
              <w:t>Међ</w:t>
            </w:r>
            <w:r w:rsidRPr="00A90A44">
              <w:rPr>
                <w:rFonts w:ascii="Cambria" w:hAnsi="Cambria"/>
                <w:lang w:val="sr-Cyrl-BA"/>
              </w:rPr>
              <w:t xml:space="preserve">. </w:t>
            </w:r>
            <w:r w:rsidRPr="00A90A44">
              <w:rPr>
                <w:rFonts w:ascii="Cambria" w:hAnsi="Cambria"/>
              </w:rPr>
              <w:t>економски односи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272" w:type="dxa"/>
            <w:vAlign w:val="center"/>
          </w:tcPr>
          <w:p w:rsidR="00D02E8B" w:rsidRPr="00A90A44" w:rsidRDefault="00D02E8B" w:rsidP="00B65598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Менаџмент људских ресурса</w:t>
            </w: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8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</w:rPr>
              <w:t>Финансијски менаџмент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272" w:type="dxa"/>
            <w:vAlign w:val="center"/>
          </w:tcPr>
          <w:p w:rsidR="00D02E8B" w:rsidRPr="00A90A44" w:rsidRDefault="00D02E8B" w:rsidP="00B65598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Теорија и политика привредног развоја</w:t>
            </w: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272" w:type="dxa"/>
            <w:vAlign w:val="center"/>
          </w:tcPr>
          <w:p w:rsidR="00D02E8B" w:rsidRPr="00A90A44" w:rsidRDefault="00D02E8B" w:rsidP="00B65598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3: </w:t>
            </w:r>
            <w:r w:rsidRPr="00A90A44">
              <w:rPr>
                <w:rFonts w:ascii="Cambria" w:hAnsi="Cambria"/>
                <w:sz w:val="22"/>
                <w:szCs w:val="22"/>
                <w:lang w:val="sr-Cyrl-BA"/>
              </w:rPr>
              <w:t>С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трани језик за економисте II</w:t>
            </w: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6</w:t>
            </w: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272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272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272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D02E8B" w:rsidRPr="00A90A44" w:rsidTr="00D02E8B">
        <w:tc>
          <w:tcPr>
            <w:tcW w:w="3438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90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272" w:type="dxa"/>
          </w:tcPr>
          <w:p w:rsidR="00D02E8B" w:rsidRPr="00A90A44" w:rsidRDefault="00D02E8B" w:rsidP="00B6559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D02E8B" w:rsidRPr="00A90A44" w:rsidTr="00D02E8B">
        <w:tc>
          <w:tcPr>
            <w:tcW w:w="4338" w:type="dxa"/>
            <w:gridSpan w:val="2"/>
            <w:shd w:val="clear" w:color="auto" w:fill="EEECE1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720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3839" w:type="dxa"/>
            <w:gridSpan w:val="2"/>
            <w:shd w:val="clear" w:color="auto" w:fill="EEECE1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751" w:type="dxa"/>
          </w:tcPr>
          <w:p w:rsidR="00D02E8B" w:rsidRPr="00A90A44" w:rsidRDefault="00D02E8B" w:rsidP="00B65598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02E8B" w:rsidRPr="00A90A44" w:rsidTr="00D02E8B">
        <w:tc>
          <w:tcPr>
            <w:tcW w:w="8897" w:type="dxa"/>
            <w:gridSpan w:val="5"/>
          </w:tcPr>
          <w:p w:rsidR="00D02E8B" w:rsidRPr="00A90A44" w:rsidRDefault="00D02E8B" w:rsidP="00B65598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A90A44">
              <w:rPr>
                <w:rFonts w:ascii="Cambria" w:hAnsi="Cambria" w:cs="Arial"/>
                <w:bCs/>
                <w:lang w:val="en-US"/>
              </w:rPr>
              <w:t>ECTS</w:t>
            </w:r>
            <w:r w:rsidRPr="00A90A44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751" w:type="dxa"/>
          </w:tcPr>
          <w:p w:rsidR="00D02E8B" w:rsidRPr="00A90A44" w:rsidRDefault="00D02E8B" w:rsidP="00B65598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D02E8B" w:rsidRPr="00D02E8B" w:rsidRDefault="00D02E8B" w:rsidP="00D02E8B">
      <w:pPr>
        <w:jc w:val="both"/>
        <w:rPr>
          <w:rFonts w:ascii="Cambria" w:hAnsi="Cambria" w:cs="Arial"/>
          <w:b/>
          <w:bCs/>
          <w:sz w:val="16"/>
          <w:szCs w:val="16"/>
          <w:lang w:val="en-US"/>
        </w:rPr>
      </w:pPr>
    </w:p>
    <w:p w:rsidR="00D02E8B" w:rsidRPr="00D02E8B" w:rsidRDefault="00D02E8B" w:rsidP="00D02E8B">
      <w:pPr>
        <w:ind w:left="766"/>
        <w:rPr>
          <w:rFonts w:ascii="Cambria" w:hAnsi="Cambria" w:cs="Arial"/>
          <w:b/>
          <w:bCs/>
          <w:sz w:val="20"/>
          <w:szCs w:val="20"/>
          <w:lang w:val="sr-Cyrl-CS"/>
        </w:rPr>
      </w:pPr>
      <w:r w:rsidRPr="00A90A44">
        <w:rPr>
          <w:rFonts w:ascii="Cambria" w:hAnsi="Cambria"/>
          <w:b/>
          <w:lang w:val="sr-Cyrl-BA"/>
        </w:rPr>
        <w:t xml:space="preserve">НАПОМЕНА: </w:t>
      </w:r>
      <w:r w:rsidRPr="00A90A44">
        <w:rPr>
          <w:rFonts w:ascii="Cambria" w:hAnsi="Cambria"/>
          <w:lang w:val="sr-Cyrl-BA"/>
        </w:rPr>
        <w:t xml:space="preserve">Уколико имате неположених испита из </w:t>
      </w:r>
      <w:r w:rsidRPr="00A90A44">
        <w:rPr>
          <w:rFonts w:ascii="Cambria" w:hAnsi="Cambria"/>
          <w:lang w:val="en-US"/>
        </w:rPr>
        <w:t xml:space="preserve">I </w:t>
      </w:r>
      <w:r w:rsidRPr="00A90A44">
        <w:rPr>
          <w:rFonts w:ascii="Cambria" w:hAnsi="Cambria"/>
          <w:lang w:val="sr-Cyrl-BA"/>
        </w:rPr>
        <w:t xml:space="preserve">године студија, упишите их у означену колону * са припадајућим бројем </w:t>
      </w:r>
      <w:r w:rsidRPr="00A90A44">
        <w:rPr>
          <w:rFonts w:ascii="Cambria" w:hAnsi="Cambria"/>
          <w:lang w:val="en-US"/>
        </w:rPr>
        <w:t xml:space="preserve">ECTS </w:t>
      </w:r>
      <w:r w:rsidRPr="00A90A44">
        <w:rPr>
          <w:rFonts w:ascii="Cambria" w:hAnsi="Cambria"/>
          <w:lang w:val="sr-Cyrl-BA"/>
        </w:rPr>
        <w:t>поена.</w:t>
      </w:r>
    </w:p>
    <w:p w:rsidR="00D02E8B" w:rsidRPr="00A90A44" w:rsidRDefault="00D02E8B" w:rsidP="00D02E8B">
      <w:pPr>
        <w:spacing w:before="120"/>
        <w:rPr>
          <w:rFonts w:ascii="Cambria" w:hAnsi="Cambria"/>
          <w:b/>
          <w:lang w:val="sr-Cyrl-BA"/>
        </w:rPr>
      </w:pPr>
      <w:r w:rsidRPr="00A90A44">
        <w:rPr>
          <w:rFonts w:ascii="Cambria" w:hAnsi="Cambria"/>
          <w:b/>
          <w:lang w:val="sr-Cyrl-BA"/>
        </w:rPr>
        <w:t xml:space="preserve">Предмети на </w:t>
      </w:r>
      <w:r w:rsidRPr="00A90A44">
        <w:rPr>
          <w:rFonts w:ascii="Cambria" w:hAnsi="Cambria"/>
          <w:b/>
          <w:lang w:val="en-US"/>
        </w:rPr>
        <w:t>I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>године су:</w:t>
      </w:r>
    </w:p>
    <w:p w:rsidR="00D02E8B" w:rsidRPr="00A90A44" w:rsidRDefault="00D02E8B" w:rsidP="00D02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ind w:right="567"/>
        <w:rPr>
          <w:rFonts w:ascii="Cambria" w:hAnsi="Cambria"/>
          <w:lang w:val="sr-Cyrl-BA"/>
        </w:rPr>
      </w:pPr>
      <w:r w:rsidRPr="00A90A44">
        <w:rPr>
          <w:rFonts w:ascii="Cambria" w:hAnsi="Cambria"/>
          <w:lang w:val="sr-Cyrl-BA"/>
        </w:rPr>
        <w:t xml:space="preserve">Ревизија – </w:t>
      </w:r>
      <w:r w:rsidRPr="00A90A44">
        <w:rPr>
          <w:rFonts w:ascii="Cambria" w:hAnsi="Cambria"/>
        </w:rPr>
        <w:t>Управљачко рачуноводство</w:t>
      </w:r>
      <w:r w:rsidRPr="00A90A44">
        <w:rPr>
          <w:rFonts w:ascii="Cambria" w:hAnsi="Cambria"/>
          <w:lang w:val="sr-Cyrl-BA"/>
        </w:rPr>
        <w:t xml:space="preserve"> </w:t>
      </w:r>
    </w:p>
    <w:p w:rsidR="00D02E8B" w:rsidRPr="00D02E8B" w:rsidRDefault="00D02E8B" w:rsidP="00D02E8B">
      <w:pPr>
        <w:ind w:firstLine="720"/>
        <w:jc w:val="both"/>
        <w:rPr>
          <w:rFonts w:ascii="Cambria" w:hAnsi="Cambria" w:cs="Arial"/>
          <w:bCs/>
          <w:sz w:val="20"/>
          <w:szCs w:val="20"/>
          <w:lang w:val="sr-Cyrl-CS"/>
        </w:rPr>
      </w:pPr>
    </w:p>
    <w:p w:rsidR="00D02E8B" w:rsidRPr="00A90A44" w:rsidRDefault="00D02E8B" w:rsidP="00D02E8B">
      <w:pPr>
        <w:ind w:firstLine="720"/>
        <w:jc w:val="both"/>
        <w:rPr>
          <w:rFonts w:ascii="Cambria" w:hAnsi="Cambria" w:cs="Arial"/>
          <w:bCs/>
          <w:lang w:val="sr-Cyrl-CS"/>
        </w:rPr>
      </w:pPr>
      <w:r w:rsidRPr="00A90A44">
        <w:rPr>
          <w:rFonts w:ascii="Cambria" w:hAnsi="Cambria" w:cs="Arial"/>
          <w:bCs/>
          <w:lang w:val="sr-Cyrl-CS"/>
        </w:rPr>
        <w:t>Овјерава:</w:t>
      </w:r>
    </w:p>
    <w:p w:rsidR="00CD1779" w:rsidRPr="00D02E8B" w:rsidRDefault="00D02E8B" w:rsidP="00D02E8B">
      <w:pPr>
        <w:spacing w:before="120"/>
        <w:ind w:firstLine="720"/>
        <w:jc w:val="both"/>
        <w:rPr>
          <w:rFonts w:ascii="Times New Roman" w:hAnsi="Times New Roman"/>
        </w:rPr>
      </w:pPr>
      <w:r w:rsidRPr="00A90A44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D02E8B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BCA" w:rsidRDefault="00276BCA" w:rsidP="005E76E9">
      <w:r>
        <w:separator/>
      </w:r>
    </w:p>
  </w:endnote>
  <w:endnote w:type="continuationSeparator" w:id="0">
    <w:p w:rsidR="00276BCA" w:rsidRDefault="00276BCA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E749C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BCA" w:rsidRDefault="00276BCA" w:rsidP="005E76E9">
      <w:r>
        <w:separator/>
      </w:r>
    </w:p>
  </w:footnote>
  <w:footnote w:type="continuationSeparator" w:id="0">
    <w:p w:rsidR="00276BCA" w:rsidRDefault="00276BCA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E749C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C4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76BCA"/>
    <w:rsid w:val="002B530A"/>
    <w:rsid w:val="002C1708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E6BE9"/>
    <w:rsid w:val="00A20FA6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D06B3"/>
    <w:rsid w:val="00CD1779"/>
    <w:rsid w:val="00D02E8B"/>
    <w:rsid w:val="00DD64B6"/>
    <w:rsid w:val="00E0334C"/>
    <w:rsid w:val="00E31302"/>
    <w:rsid w:val="00E54796"/>
    <w:rsid w:val="00E749C4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3BDD6F-FF8A-41FD-9704-630E8F5F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9C4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D5422-4BE5-4E74-98FE-10DDC46C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Windows User</cp:lastModifiedBy>
  <cp:revision>2</cp:revision>
  <cp:lastPrinted>2012-12-28T09:11:00Z</cp:lastPrinted>
  <dcterms:created xsi:type="dcterms:W3CDTF">2018-10-19T16:40:00Z</dcterms:created>
  <dcterms:modified xsi:type="dcterms:W3CDTF">2018-10-19T16:40:00Z</dcterms:modified>
</cp:coreProperties>
</file>