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2EBD7" w14:textId="77777777"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14:paraId="6A3E6118" w14:textId="77777777"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r w:rsidRPr="003B3939">
        <w:rPr>
          <w:rFonts w:ascii="Cambria" w:hAnsi="Cambria"/>
          <w:b/>
          <w:sz w:val="24"/>
        </w:rPr>
        <w:t xml:space="preserve">о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proofErr w:type="gram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>IV</w:t>
      </w:r>
      <w:proofErr w:type="gramEnd"/>
      <w:r w:rsidRPr="003B3939">
        <w:rPr>
          <w:rFonts w:ascii="Cambria" w:hAnsi="Cambria"/>
          <w:b/>
          <w:sz w:val="24"/>
          <w:lang w:val="sr-Latn-BA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 xml:space="preserve">у </w:t>
      </w:r>
      <w:proofErr w:type="spellStart"/>
      <w:r w:rsidR="00720A19">
        <w:rPr>
          <w:rFonts w:ascii="Cambria" w:hAnsi="Cambria"/>
          <w:b/>
          <w:sz w:val="24"/>
        </w:rPr>
        <w:t>академској</w:t>
      </w:r>
      <w:proofErr w:type="spellEnd"/>
      <w:r w:rsidR="00720A19">
        <w:rPr>
          <w:rFonts w:ascii="Cambria" w:hAnsi="Cambria"/>
          <w:b/>
          <w:sz w:val="24"/>
        </w:rPr>
        <w:t xml:space="preserve"> 202</w:t>
      </w:r>
      <w:r w:rsidR="00720A19">
        <w:rPr>
          <w:rFonts w:ascii="Cambria" w:hAnsi="Cambria"/>
          <w:b/>
          <w:sz w:val="24"/>
          <w:lang w:val="sr-Cyrl-RS"/>
        </w:rPr>
        <w:t>1</w:t>
      </w:r>
      <w:r w:rsidR="00720A19">
        <w:rPr>
          <w:rFonts w:ascii="Cambria" w:hAnsi="Cambria"/>
          <w:b/>
          <w:sz w:val="24"/>
        </w:rPr>
        <w:t>/22</w:t>
      </w:r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Економија и пословно управљање ( НПП </w:t>
      </w:r>
      <w:r w:rsidRPr="003B3939">
        <w:rPr>
          <w:rFonts w:ascii="Cambria" w:hAnsi="Cambria"/>
          <w:b/>
          <w:sz w:val="24"/>
          <w:lang w:val="sr-Cyrl-BA"/>
        </w:rPr>
        <w:t>из 20</w:t>
      </w:r>
      <w:r w:rsidRPr="003B3939">
        <w:rPr>
          <w:rFonts w:ascii="Cambria" w:hAnsi="Cambria"/>
          <w:b/>
          <w:sz w:val="24"/>
          <w:lang w:val="sr-Latn-BA"/>
        </w:rPr>
        <w:t>14</w:t>
      </w:r>
      <w:r w:rsidRPr="003B3939">
        <w:rPr>
          <w:rFonts w:ascii="Cambria" w:hAnsi="Cambria"/>
          <w:b/>
          <w:sz w:val="24"/>
          <w:lang w:val="sr-Cyrl-BA"/>
        </w:rPr>
        <w:t>. године)</w:t>
      </w:r>
    </w:p>
    <w:p w14:paraId="761FD0EF" w14:textId="77777777"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14:paraId="3D9F690B" w14:textId="77777777"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 w14:anchorId="4BBAB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98.75pt;height:18pt" o:ole="">
            <v:imagedata r:id="rId7" o:title=""/>
          </v:shape>
          <w:control r:id="rId8" w:name="DefaultOcxName14" w:shapeid="_x0000_i1125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 w14:anchorId="545C2484">
          <v:shape id="_x0000_i1128" type="#_x0000_t75" style="width:198.75pt;height:18pt" o:ole="">
            <v:imagedata r:id="rId7" o:title=""/>
          </v:shape>
          <w:control r:id="rId9" w:name="DefaultOcxName" w:shapeid="_x0000_i1128"/>
        </w:object>
      </w:r>
    </w:p>
    <w:p w14:paraId="278DAD87" w14:textId="77777777"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0146E86B" w14:textId="77777777"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Укупан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број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положио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/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ла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закључно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даном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је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14:paraId="300E446B" w14:textId="77777777" w:rsidTr="003B3939">
        <w:trPr>
          <w:tblCellSpacing w:w="0" w:type="dxa"/>
        </w:trPr>
        <w:tc>
          <w:tcPr>
            <w:tcW w:w="936" w:type="dxa"/>
            <w:hideMark/>
          </w:tcPr>
          <w:p w14:paraId="184EF238" w14:textId="342E217D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 w14:anchorId="6DF1ADC6">
                <v:shape id="_x0000_i1374" type="#_x0000_t75" style="width:20.25pt;height:18pt" o:ole="">
                  <v:imagedata r:id="rId10" o:title=""/>
                </v:shape>
                <w:control r:id="rId11" w:name="DefaultOcxName12" w:shapeid="_x0000_i137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BA46C41" wp14:editId="1DD9E609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14:paraId="27AEFB4E" w14:textId="14290DE1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 w14:anchorId="4B5ABAD0">
                <v:shape id="_x0000_i1376" type="#_x0000_t75" style="width:20.25pt;height:18pt" o:ole="">
                  <v:imagedata r:id="rId10" o:title=""/>
                </v:shape>
                <w:control r:id="rId13" w:name="DefaultOcxName11" w:shapeid="_x0000_i137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BDABB4" wp14:editId="7171190A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14:paraId="7EEB9DB6" w14:textId="57BF553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 w14:anchorId="1ADA9031">
                <v:shape id="_x0000_i1455" type="#_x0000_t75" style="width:20.25pt;height:18pt" o:ole="">
                  <v:imagedata r:id="rId10" o:title=""/>
                </v:shape>
                <w:control r:id="rId14" w:name="DefaultOcxName210" w:shapeid="_x0000_i145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DDA6F82" wp14:editId="4FF4A18C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14:paraId="2E639151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54B8950C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3CCA9F1A" w14:textId="4528D933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76E65119">
                <v:shape id="_x0000_i1379" type="#_x0000_t75" style="width:20.25pt;height:18pt" o:ole="">
                  <v:imagedata r:id="rId10" o:title=""/>
                </v:shape>
                <w:control r:id="rId15" w:name="DefaultOcxName17" w:shapeid="_x0000_i137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CC212BB" wp14:editId="3C558A71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14:paraId="444677A5" w14:textId="5CEEA675"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38ACEA4B">
                <v:shape id="_x0000_i1381" type="#_x0000_t75" style="width:20.25pt;height:18pt" o:ole="">
                  <v:imagedata r:id="rId10" o:title=""/>
                </v:shape>
                <w:control r:id="rId16" w:name="DefaultOcxName18" w:shapeid="_x0000_i13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CA4FF88" wp14:editId="40EBFEC4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14:paraId="5E68CE8E" w14:textId="55ABD050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3899706F">
                <v:shape id="_x0000_i1383" type="#_x0000_t75" style="width:20.25pt;height:18pt" o:ole="">
                  <v:imagedata r:id="rId10" o:title=""/>
                </v:shape>
                <w:control r:id="rId17" w:name="DefaultOcxName19" w:shapeid="_x0000_i138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17B13E2" wp14:editId="19B6C2D5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14:paraId="75C900B7" w14:textId="0B7958E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35D376E">
                <v:shape id="_x0000_i1456" type="#_x0000_t75" style="width:20.25pt;height:18pt" o:ole="">
                  <v:imagedata r:id="rId10" o:title=""/>
                </v:shape>
                <w:control r:id="rId18" w:name="DefaultOcxName20" w:shapeid="_x0000_i145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A242676" wp14:editId="57E48336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14:paraId="3B2D523C" w14:textId="77777777"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14:paraId="483AD19D" w14:textId="77777777"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13884F3A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5F73AB96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6F5419B7" w14:textId="1F23A5C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748AA2AE">
                <v:shape id="_x0000_i1386" type="#_x0000_t75" style="width:20.25pt;height:18pt" o:ole="">
                  <v:imagedata r:id="rId10" o:title=""/>
                </v:shape>
                <w:control r:id="rId19" w:name="DefaultOcxName21" w:shapeid="_x0000_i138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58FD4EA" wp14:editId="79E7D777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14:paraId="086B83C9" w14:textId="25CAC9A6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E41F4DA">
                <v:shape id="_x0000_i1388" type="#_x0000_t75" style="width:20.25pt;height:18pt" o:ole="">
                  <v:imagedata r:id="rId10" o:title=""/>
                </v:shape>
                <w:control r:id="rId20" w:name="DefaultOcxName23" w:shapeid="_x0000_i138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35B3C84" wp14:editId="6E2D6E5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14:paraId="1FAB64B4" w14:textId="4F30BAF3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5FEDF583">
                <v:shape id="_x0000_i1390" type="#_x0000_t75" style="width:20.25pt;height:18pt" o:ole="">
                  <v:imagedata r:id="rId10" o:title=""/>
                </v:shape>
                <w:control r:id="rId21" w:name="DefaultOcxName24" w:shapeid="_x0000_i139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6F08592" wp14:editId="144109DC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14:paraId="0D430717" w14:textId="6A7C1617"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E23EBE8">
                <v:shape id="_x0000_i1392" type="#_x0000_t75" style="width:20.25pt;height:18pt" o:ole="">
                  <v:imagedata r:id="rId10" o:title=""/>
                </v:shape>
                <w:control r:id="rId22" w:name="DefaultOcxName25" w:shapeid="_x0000_i139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31DD27C" wp14:editId="0A20C986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14:paraId="738A761A" w14:textId="7EA69AF8"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1440" w:dyaOrig="1440" w14:anchorId="26DFD16E">
          <v:shape id="_x0000_i1457" type="#_x0000_t75" style="width:20.25pt;height:18pt" o:ole="">
            <v:imagedata r:id="rId10" o:title=""/>
          </v:shape>
          <w:control r:id="rId23" w:name="DefaultOcxName252" w:shapeid="_x0000_i1457"/>
        </w:object>
      </w:r>
      <w:r>
        <w:rPr>
          <w:rFonts w:ascii="Cambria" w:hAnsi="Cambria" w:cs="Arial"/>
          <w:noProof/>
          <w:color w:val="000000"/>
          <w:lang w:val="en-US" w:eastAsia="en-US"/>
        </w:rPr>
        <w:drawing>
          <wp:inline distT="0" distB="0" distL="0" distR="0" wp14:anchorId="737221D4" wp14:editId="7C88BD0B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14:paraId="21E1B0C5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0C27DC60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6A4729A4" w14:textId="1B36AD8B"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4C95917">
                <v:shape id="_x0000_i1395" type="#_x0000_t75" style="width:20.25pt;height:18pt" o:ole="">
                  <v:imagedata r:id="rId10" o:title=""/>
                </v:shape>
                <w:control r:id="rId24" w:name="DefaultOcxName211" w:shapeid="_x0000_i139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B6B9834" wp14:editId="49BADC5B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  <w:p w14:paraId="47155BA2" w14:textId="186E02C0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0A46441">
                <v:shape id="_x0000_i1397" type="#_x0000_t75" style="width:20.25pt;height:18pt" o:ole="">
                  <v:imagedata r:id="rId10" o:title=""/>
                </v:shape>
                <w:control r:id="rId25" w:name="DefaultOcxName231" w:shapeid="_x0000_i139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DA6D93E" wp14:editId="64E9123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14:paraId="196934A3" w14:textId="7A4B0448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5C6D8B85">
                <v:shape id="_x0000_i1399" type="#_x0000_t75" style="width:20.25pt;height:18pt" o:ole="">
                  <v:imagedata r:id="rId10" o:title=""/>
                </v:shape>
                <w:control r:id="rId26" w:name="DefaultOcxName241" w:shapeid="_x0000_i139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18E5397" wp14:editId="7C29C5BB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14:paraId="7415226F" w14:textId="7EBD18F1"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69939D21">
                <v:shape id="_x0000_i1401" type="#_x0000_t75" style="width:20.25pt;height:18pt" o:ole="">
                  <v:imagedata r:id="rId10" o:title=""/>
                </v:shape>
                <w:control r:id="rId27" w:name="DefaultOcxName251" w:shapeid="_x0000_i140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EFFE11D" wp14:editId="196C057B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14:paraId="69D6F8A1" w14:textId="532E3CFE"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601B0165">
                <v:shape id="_x0000_i1458" type="#_x0000_t75" style="width:20.25pt;height:18pt" o:ole="">
                  <v:imagedata r:id="rId10" o:title=""/>
                </v:shape>
                <w:control r:id="rId28" w:name="DefaultOcxName2521" w:shapeid="_x0000_i145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7116500" wp14:editId="415C544B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14:paraId="770D1F83" w14:textId="77777777"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4D7EDB6D" w14:textId="77777777"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16B4C1BD" w14:textId="77777777"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2F791AAC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5400F600" w14:textId="77777777"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43EA3CB6" w14:textId="77777777"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14:paraId="703E0293" w14:textId="77777777" w:rsidR="003B3939" w:rsidRDefault="003E731A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72556E76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15F5A7FB" w14:textId="689A26F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0E1A89EE">
                <v:shape id="_x0000_i1404" type="#_x0000_t75" style="width:20.25pt;height:18pt" o:ole="">
                  <v:imagedata r:id="rId10" o:title=""/>
                </v:shape>
                <w:control r:id="rId29" w:name="DefaultOcxName2311" w:shapeid="_x0000_i140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B2A2A48" wp14:editId="0BA4D63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0C3A154A" w14:textId="3BA6D349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DB9B499">
                <v:shape id="_x0000_i1406" type="#_x0000_t75" style="width:20.25pt;height:18pt" o:ole="">
                  <v:imagedata r:id="rId10" o:title=""/>
                </v:shape>
                <w:control r:id="rId30" w:name="DefaultOcxName2411" w:shapeid="_x0000_i140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8521E28" wp14:editId="315BD6CC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14:paraId="2B4F67D7" w14:textId="409E0F92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B4C2A06">
                <v:shape id="_x0000_i1408" type="#_x0000_t75" style="width:20.25pt;height:18pt" o:ole="">
                  <v:imagedata r:id="rId10" o:title=""/>
                </v:shape>
                <w:control r:id="rId31" w:name="DefaultOcxName2511" w:shapeid="_x0000_i14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3F500D2" wp14:editId="092D4D9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204F602D" w14:textId="5AF04BC8"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A05358D">
                <v:shape id="_x0000_i1410" type="#_x0000_t75" style="width:20.25pt;height:18pt" o:ole="">
                  <v:imagedata r:id="rId10" o:title=""/>
                </v:shape>
                <w:control r:id="rId32" w:name="DefaultOcxName182" w:shapeid="_x0000_i141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20295340" w14:textId="791EDFB6"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4E42A75">
                <v:shape id="_x0000_i1459" type="#_x0000_t75" style="width:20.25pt;height:18pt" o:ole="">
                  <v:imagedata r:id="rId10" o:title=""/>
                </v:shape>
                <w:control r:id="rId33" w:name="DefaultOcxName2522" w:shapeid="_x0000_i145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03D81E0" wp14:editId="32AC5122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14:paraId="6C6B7ADD" w14:textId="77777777"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14:paraId="527BA093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79AC5F2B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6BCBFD0B" w14:textId="6321E7EB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7B14844">
                <v:shape id="_x0000_i1413" type="#_x0000_t75" style="width:20.25pt;height:18pt" o:ole="">
                  <v:imagedata r:id="rId10" o:title=""/>
                </v:shape>
                <w:control r:id="rId34" w:name="DefaultOcxName21111" w:shapeid="_x0000_i141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72E140D" wp14:editId="0DC3E4C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14:paraId="0BB78071" w14:textId="374A9775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F2D8183">
                <v:shape id="_x0000_i1415" type="#_x0000_t75" style="width:20.25pt;height:18pt" o:ole="">
                  <v:imagedata r:id="rId10" o:title=""/>
                </v:shape>
                <w:control r:id="rId35" w:name="DefaultOcxName22111" w:shapeid="_x0000_i141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FCE4DC9" wp14:editId="288B1800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14:paraId="19C722D4" w14:textId="5875F8A5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7B2474C3">
                <v:shape id="_x0000_i1417" type="#_x0000_t75" style="width:20.25pt;height:18pt" o:ole="">
                  <v:imagedata r:id="rId10" o:title=""/>
                </v:shape>
                <w:control r:id="rId36" w:name="DefaultOcxName23111" w:shapeid="_x0000_i14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0A068F5" wp14:editId="64E74C41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078FE634" w14:textId="110AE153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8653DDF">
                <v:shape id="_x0000_i1419" type="#_x0000_t75" style="width:20.25pt;height:18pt" o:ole="">
                  <v:imagedata r:id="rId10" o:title=""/>
                </v:shape>
                <w:control r:id="rId37" w:name="DefaultOcxName24111" w:shapeid="_x0000_i141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F0348D5" wp14:editId="3C0E15C1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14:paraId="367EFB6F" w14:textId="564BFC42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0365690E">
                <v:shape id="_x0000_i1421" type="#_x0000_t75" style="width:20.25pt;height:18pt" o:ole="">
                  <v:imagedata r:id="rId10" o:title=""/>
                </v:shape>
                <w:control r:id="rId38" w:name="DefaultOcxName25111" w:shapeid="_x0000_i142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47BECB0" wp14:editId="01341B6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4080A10C" w14:textId="564A46AF"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70BA40B">
                <v:shape id="_x0000_i1460" type="#_x0000_t75" style="width:20.25pt;height:18pt" o:ole="">
                  <v:imagedata r:id="rId10" o:title=""/>
                </v:shape>
                <w:control r:id="rId39" w:name="DefaultOcxName1821" w:shapeid="_x0000_i146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21AF2D64" w14:textId="77777777"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14:paraId="586D1B9C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6CC9180B" w14:textId="77777777"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64CBFA84" w14:textId="77777777"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00568A93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778673D2" w14:textId="77777777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14:paraId="130EDD1B" w14:textId="21E43137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4A1163C">
                <v:shape id="_x0000_i1424" type="#_x0000_t75" style="width:20.25pt;height:18pt" o:ole="">
                  <v:imagedata r:id="rId10" o:title=""/>
                </v:shape>
                <w:control r:id="rId40" w:name="DefaultOcxName26" w:shapeid="_x0000_i142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2DED1BD" wp14:editId="4921269D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3C451506" w14:textId="59D6692D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7D31E8B">
                <v:shape id="_x0000_i1426" type="#_x0000_t75" style="width:20.25pt;height:18pt" o:ole="">
                  <v:imagedata r:id="rId10" o:title=""/>
                </v:shape>
                <w:control r:id="rId41" w:name="DefaultOcxName28" w:shapeid="_x0000_i142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947753E" wp14:editId="65698E95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41446293" w14:textId="68318CAE"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D8FD9C6">
                <v:shape id="_x0000_i1461" type="#_x0000_t75" style="width:20.25pt;height:18pt" o:ole="">
                  <v:imagedata r:id="rId10" o:title=""/>
                </v:shape>
                <w:control r:id="rId42" w:name="DefaultOcxName29" w:shapeid="_x0000_i146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2A24D22" wp14:editId="1775E0C7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14:paraId="7C1637FF" w14:textId="77777777"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7B6F2373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06A3DB72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71AFEFAE" w14:textId="42219421"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03CFA74">
                <v:shape id="_x0000_i1429" type="#_x0000_t75" style="width:20.25pt;height:18pt" o:ole="">
                  <v:imagedata r:id="rId10" o:title=""/>
                </v:shape>
                <w:control r:id="rId43" w:name="DefaultOcxName261" w:shapeid="_x0000_i142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E60E48B" wp14:editId="462C8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058ADEA0" w14:textId="1BADED78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3685186A">
                <v:shape id="_x0000_i1431" type="#_x0000_t75" style="width:20.25pt;height:18pt" o:ole="">
                  <v:imagedata r:id="rId10" o:title=""/>
                </v:shape>
                <w:control r:id="rId44" w:name="DefaultOcxName281" w:shapeid="_x0000_i143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B065960" wp14:editId="2D9F7A90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825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14:paraId="3B8B4FB4" w14:textId="05E489E8"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5A2DB31D">
                <v:shape id="_x0000_i1462" type="#_x0000_t75" style="width:20.25pt;height:18pt" o:ole="">
                  <v:imagedata r:id="rId10" o:title=""/>
                </v:shape>
                <w:control r:id="rId45" w:name="DefaultOcxName291" w:shapeid="_x0000_i146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63D4058" wp14:editId="16DA3D86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6A7D9357" w14:textId="77777777"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6E8A6079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4DA3E310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234AC63D" w14:textId="77777777"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14:paraId="57264A40" w14:textId="77777777"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72FB6F09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72A400C8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32DF9ACA" w14:textId="2B0F0D32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D76F114">
                <v:shape id="_x0000_i1434" type="#_x0000_t75" style="width:20.25pt;height:18pt" o:ole="">
                  <v:imagedata r:id="rId10" o:title=""/>
                </v:shape>
                <w:control r:id="rId46" w:name="DefaultOcxName231111" w:shapeid="_x0000_i143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70B7D55" wp14:editId="3ED40364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47420E39" w14:textId="3A456E01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6692E12D">
                <v:shape id="_x0000_i1436" type="#_x0000_t75" style="width:20.25pt;height:18pt" o:ole="">
                  <v:imagedata r:id="rId10" o:title=""/>
                </v:shape>
                <w:control r:id="rId47" w:name="DefaultOcxName241111" w:shapeid="_x0000_i143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BD570FD" wp14:editId="365C5421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14:paraId="4C288E8D" w14:textId="0C8A4357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0F145500">
                <v:shape id="_x0000_i1438" type="#_x0000_t75" style="width:20.25pt;height:18pt" o:ole="">
                  <v:imagedata r:id="rId10" o:title=""/>
                </v:shape>
                <w:control r:id="rId48" w:name="DefaultOcxName251111" w:shapeid="_x0000_i14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A0DA0C4" wp14:editId="17DD48C9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4AF19C00" w14:textId="6FF1AB1E"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1F3E08BC">
                <v:shape id="_x0000_i1440" type="#_x0000_t75" style="width:20.25pt;height:18pt" o:ole="">
                  <v:imagedata r:id="rId10" o:title=""/>
                </v:shape>
                <w:control r:id="rId49" w:name="DefaultOcxName184" w:shapeid="_x0000_i144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14:paraId="31FA919B" w14:textId="136803BB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29E1D33D">
                <v:shape id="_x0000_i1442" type="#_x0000_t75" style="width:20.25pt;height:18pt" o:ole="">
                  <v:imagedata r:id="rId10" o:title=""/>
                </v:shape>
                <w:control r:id="rId50" w:name="DefaultOcxName1841" w:shapeid="_x0000_i144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и е-бизнис</w:t>
            </w:r>
          </w:p>
          <w:p w14:paraId="74B0A678" w14:textId="69657138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577194D0">
                <v:shape id="_x0000_i1463" type="#_x0000_t75" style="width:20.25pt;height:18pt" o:ole="">
                  <v:imagedata r:id="rId10" o:title=""/>
                </v:shape>
                <w:control r:id="rId51" w:name="DefaultOcxName1842" w:shapeid="_x0000_i1463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Предузетништво у јавном сектору </w:t>
            </w:r>
          </w:p>
          <w:p w14:paraId="37EF4E84" w14:textId="77777777"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18BEE8E7" w14:textId="77777777" w:rsidR="009B725B" w:rsidRPr="003B3939" w:rsidRDefault="003E731A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14:paraId="30DC6AE0" w14:textId="77777777" w:rsidTr="009B725B">
        <w:trPr>
          <w:tblCellSpacing w:w="0" w:type="dxa"/>
        </w:trPr>
        <w:tc>
          <w:tcPr>
            <w:tcW w:w="9072" w:type="dxa"/>
            <w:hideMark/>
          </w:tcPr>
          <w:p w14:paraId="6EF99D4A" w14:textId="648724B7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3B66DE9B">
                <v:shape id="_x0000_i1445" type="#_x0000_t75" style="width:20.25pt;height:18pt" o:ole="">
                  <v:imagedata r:id="rId10" o:title=""/>
                </v:shape>
                <w:control r:id="rId52" w:name="DefaultOcxName2311111" w:shapeid="_x0000_i14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76C17D" wp14:editId="0AE9C8CE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791402A3" w14:textId="37C5834C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5C94BFF">
                <v:shape id="_x0000_i1447" type="#_x0000_t75" style="width:20.25pt;height:18pt" o:ole="">
                  <v:imagedata r:id="rId10" o:title=""/>
                </v:shape>
                <w:control r:id="rId53" w:name="DefaultOcxName2411111" w:shapeid="_x0000_i144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6754236" wp14:editId="6B7A03E1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14:paraId="0FB610A4" w14:textId="02DB141A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42F3CF04">
                <v:shape id="_x0000_i1449" type="#_x0000_t75" style="width:20.25pt;height:18pt" o:ole="">
                  <v:imagedata r:id="rId10" o:title=""/>
                </v:shape>
                <w:control r:id="rId54" w:name="DefaultOcxName2511111" w:shapeid="_x0000_i144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E59A518" wp14:editId="701F5EFC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</w:p>
          <w:p w14:paraId="56A92CEF" w14:textId="0C20D5F8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7E8BDE82">
                <v:shape id="_x0000_i1451" type="#_x0000_t75" style="width:20.25pt;height:18pt" o:ole="">
                  <v:imagedata r:id="rId10" o:title=""/>
                </v:shape>
                <w:control r:id="rId55" w:name="DefaultOcxName1843" w:shapeid="_x0000_i145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14:paraId="332D9FFF" w14:textId="3A57779D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56E40FE5">
                <v:shape id="_x0000_i1453" type="#_x0000_t75" style="width:20.25pt;height:18pt" o:ole="">
                  <v:imagedata r:id="rId10" o:title=""/>
                </v:shape>
                <w:control r:id="rId56" w:name="DefaultOcxName18411" w:shapeid="_x0000_i1453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и е-бизнис</w:t>
            </w:r>
          </w:p>
          <w:p w14:paraId="785FC4F0" w14:textId="11D6A795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 w14:anchorId="0642A8F9">
                <v:shape id="_x0000_i1454" type="#_x0000_t75" style="width:20.25pt;height:18pt" o:ole="">
                  <v:imagedata r:id="rId10" o:title=""/>
                </v:shape>
                <w:control r:id="rId57" w:name="DefaultOcxName18421" w:shapeid="_x0000_i1454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Предузетништво у јавном сектору </w:t>
            </w:r>
          </w:p>
          <w:p w14:paraId="0D131A16" w14:textId="77777777"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12FCE5A6" w14:textId="77777777"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14:paraId="0B02D5B8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06CDA11B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19AA3133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14:paraId="312E2155" w14:textId="77777777"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1440" w:dyaOrig="1440" w14:anchorId="465917B2">
          <v:shape id="_x0000_i1269" type="#_x0000_t75" style="width:198.75pt;height:18pt" o:ole="">
            <v:imagedata r:id="rId7" o:title=""/>
          </v:shape>
          <w:control r:id="rId58" w:name="DefaultOcxName13" w:shapeid="_x0000_i1269"/>
        </w:object>
      </w:r>
    </w:p>
    <w:p w14:paraId="51C18F5F" w14:textId="77777777"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14:paraId="09A61305" w14:textId="77777777"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14:paraId="433462AF" w14:textId="77777777"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9"/>
      <w:headerReference w:type="first" r:id="rId60"/>
      <w:footerReference w:type="first" r:id="rId6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B323" w14:textId="77777777"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14:paraId="4AB10A3E" w14:textId="77777777"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DF1C" w14:textId="77777777" w:rsidR="00E65ED3" w:rsidRDefault="00E65ED3" w:rsidP="003E40CC">
    <w:pPr>
      <w:pStyle w:val="Footer"/>
    </w:pPr>
    <w:r>
      <w:rPr>
        <w:noProof/>
      </w:rPr>
      <w:drawing>
        <wp:inline distT="0" distB="0" distL="0" distR="0" wp14:anchorId="6184B3C1" wp14:editId="3AF0E90D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4A35" w14:textId="77777777"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4EE55867" wp14:editId="4F7D4946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4F5D" w14:textId="77777777"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14:paraId="50D84AC1" w14:textId="77777777"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DAE1" w14:textId="77777777"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47296DD1" wp14:editId="1B66B974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61DFF9" w14:textId="77777777"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24DA456D" w14:textId="77777777"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939"/>
    <w:rsid w:val="00073BD1"/>
    <w:rsid w:val="00077A0E"/>
    <w:rsid w:val="000916F1"/>
    <w:rsid w:val="00094FD1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501F6"/>
    <w:rsid w:val="004605AF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F4636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CF7350"/>
    <w:rsid w:val="00D03C95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745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A06C5FF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oter" Target="foot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EF820-C547-4288-A623-E45A5475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263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18</cp:revision>
  <cp:lastPrinted>2021-09-10T09:37:00Z</cp:lastPrinted>
  <dcterms:created xsi:type="dcterms:W3CDTF">2018-09-06T12:00:00Z</dcterms:created>
  <dcterms:modified xsi:type="dcterms:W3CDTF">2021-09-10T11:22:00Z</dcterms:modified>
</cp:coreProperties>
</file>