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F8D9" w14:textId="77777777"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14:paraId="1A3D5601" w14:textId="77777777"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r w:rsidRPr="003B3939">
        <w:rPr>
          <w:rFonts w:ascii="Cambria" w:hAnsi="Cambria"/>
          <w:b/>
          <w:sz w:val="24"/>
        </w:rPr>
        <w:t xml:space="preserve">о </w:t>
      </w:r>
      <w:proofErr w:type="spellStart"/>
      <w:r w:rsidRPr="003B3939">
        <w:rPr>
          <w:rFonts w:ascii="Cambria" w:hAnsi="Cambria"/>
          <w:b/>
          <w:sz w:val="24"/>
        </w:rPr>
        <w:t>избору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proofErr w:type="spellStart"/>
      <w:r w:rsidRPr="003B3939">
        <w:rPr>
          <w:rFonts w:ascii="Cambria" w:hAnsi="Cambria"/>
          <w:b/>
          <w:sz w:val="24"/>
        </w:rPr>
        <w:t>борних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предмета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proofErr w:type="gramStart"/>
      <w:r w:rsidRPr="003B3939">
        <w:rPr>
          <w:rFonts w:ascii="Cambria" w:hAnsi="Cambria"/>
          <w:b/>
          <w:sz w:val="24"/>
        </w:rPr>
        <w:t>на</w:t>
      </w:r>
      <w:proofErr w:type="spellEnd"/>
      <w:r w:rsidRPr="003B3939">
        <w:rPr>
          <w:rFonts w:ascii="Cambria" w:hAnsi="Cambria"/>
          <w:b/>
          <w:sz w:val="24"/>
        </w:rPr>
        <w:t xml:space="preserve">  </w:t>
      </w:r>
      <w:r w:rsidRPr="003B3939">
        <w:rPr>
          <w:rFonts w:ascii="Cambria" w:hAnsi="Cambria"/>
          <w:b/>
          <w:sz w:val="24"/>
          <w:lang w:val="sr-Latn-BA"/>
        </w:rPr>
        <w:t>IV</w:t>
      </w:r>
      <w:proofErr w:type="gramEnd"/>
      <w:r w:rsidRPr="003B3939">
        <w:rPr>
          <w:rFonts w:ascii="Cambria" w:hAnsi="Cambria"/>
          <w:b/>
          <w:sz w:val="24"/>
          <w:lang w:val="sr-Latn-BA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години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студиј</w:t>
      </w:r>
      <w:proofErr w:type="spellEnd"/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720A19">
        <w:rPr>
          <w:rFonts w:ascii="Cambria" w:hAnsi="Cambria"/>
          <w:b/>
          <w:sz w:val="24"/>
        </w:rPr>
        <w:t xml:space="preserve">у </w:t>
      </w:r>
      <w:proofErr w:type="spellStart"/>
      <w:r w:rsidR="00720A19">
        <w:rPr>
          <w:rFonts w:ascii="Cambria" w:hAnsi="Cambria"/>
          <w:b/>
          <w:sz w:val="24"/>
        </w:rPr>
        <w:t>академској</w:t>
      </w:r>
      <w:proofErr w:type="spellEnd"/>
      <w:r w:rsidR="00720A19">
        <w:rPr>
          <w:rFonts w:ascii="Cambria" w:hAnsi="Cambria"/>
          <w:b/>
          <w:sz w:val="24"/>
        </w:rPr>
        <w:t xml:space="preserve"> 202</w:t>
      </w:r>
      <w:r w:rsidR="007B244C">
        <w:rPr>
          <w:rFonts w:ascii="Cambria" w:hAnsi="Cambria"/>
          <w:b/>
          <w:sz w:val="24"/>
          <w:lang w:val="sr-Cyrl-RS"/>
        </w:rPr>
        <w:t>2</w:t>
      </w:r>
      <w:r w:rsidR="007B244C">
        <w:rPr>
          <w:rFonts w:ascii="Cambria" w:hAnsi="Cambria"/>
          <w:b/>
          <w:sz w:val="24"/>
        </w:rPr>
        <w:t>/23</w:t>
      </w:r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proofErr w:type="spellStart"/>
      <w:r w:rsidRPr="003B3939">
        <w:rPr>
          <w:rFonts w:ascii="Cambria" w:hAnsi="Cambria"/>
          <w:b/>
          <w:sz w:val="24"/>
        </w:rPr>
        <w:t>одини</w:t>
      </w:r>
      <w:proofErr w:type="spellEnd"/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</w:t>
      </w:r>
      <w:r w:rsidR="007B244C">
        <w:rPr>
          <w:rFonts w:ascii="Cambria" w:hAnsi="Cambria"/>
          <w:b/>
          <w:sz w:val="24"/>
          <w:lang w:val="sr-Cyrl-BA"/>
        </w:rPr>
        <w:t xml:space="preserve">Економија и пословно управљање </w:t>
      </w:r>
    </w:p>
    <w:p w14:paraId="3E192E8B" w14:textId="77777777"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14:paraId="671B5D97" w14:textId="77777777"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 w14:anchorId="2ED3E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98.75pt;height:18pt" o:ole="">
            <v:imagedata r:id="rId7" o:title=""/>
          </v:shape>
          <w:control r:id="rId8" w:name="DefaultOcxName14" w:shapeid="_x0000_i1125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 w14:anchorId="134B7E54">
          <v:shape id="_x0000_i1128" type="#_x0000_t75" style="width:198.75pt;height:18pt" o:ole="">
            <v:imagedata r:id="rId7" o:title=""/>
          </v:shape>
          <w:control r:id="rId9" w:name="DefaultOcxName" w:shapeid="_x0000_i1128"/>
        </w:object>
      </w:r>
    </w:p>
    <w:p w14:paraId="1FE2548E" w14:textId="77777777"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48D2983D" w14:textId="77777777" w:rsidR="003B3939" w:rsidRPr="003B3939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Укупан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број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испита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положио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/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ла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закључно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даном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је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14:paraId="626826BE" w14:textId="77777777" w:rsidTr="003B3939">
        <w:trPr>
          <w:tblCellSpacing w:w="0" w:type="dxa"/>
        </w:trPr>
        <w:tc>
          <w:tcPr>
            <w:tcW w:w="936" w:type="dxa"/>
            <w:hideMark/>
          </w:tcPr>
          <w:p w14:paraId="52272F08" w14:textId="50BD7CD4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 w14:anchorId="523A17C8">
                <v:shape id="_x0000_i1296" type="#_x0000_t75" style="width:20.25pt;height:18pt" o:ole="">
                  <v:imagedata r:id="rId10" o:title=""/>
                </v:shape>
                <w:control r:id="rId11" w:name="DefaultOcxName12" w:shapeid="_x0000_i129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9AF4780" wp14:editId="7456A5EE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14:paraId="44441BB3" w14:textId="1D7FD542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 w14:anchorId="3B2890A6">
                <v:shape id="_x0000_i1298" type="#_x0000_t75" style="width:20.25pt;height:18pt" o:ole="">
                  <v:imagedata r:id="rId10" o:title=""/>
                </v:shape>
                <w:control r:id="rId13" w:name="DefaultOcxName11" w:shapeid="_x0000_i129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E420D71" wp14:editId="670A796C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14:paraId="03E77B0C" w14:textId="0BE5567F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 w14:anchorId="17E1081E">
                <v:shape id="_x0000_i1340" type="#_x0000_t75" style="width:20.25pt;height:18pt" o:ole="">
                  <v:imagedata r:id="rId10" o:title=""/>
                </v:shape>
                <w:control r:id="rId14" w:name="DefaultOcxName210" w:shapeid="_x0000_i134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F011F3F" wp14:editId="59187E24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14:paraId="50A32761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1958DB02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1E2AA4B5" w14:textId="068548CA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1BAC0525">
                <v:shape id="_x0000_i1299" type="#_x0000_t75" style="width:20.25pt;height:18pt" o:ole="">
                  <v:imagedata r:id="rId10" o:title=""/>
                </v:shape>
                <w:control r:id="rId15" w:name="DefaultOcxName17" w:shapeid="_x0000_i129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14E1CA8" wp14:editId="1CAE260F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14:paraId="64FD7FE1" w14:textId="3577B71C"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5FF6DCCC">
                <v:shape id="_x0000_i1300" type="#_x0000_t75" style="width:20.25pt;height:18pt" o:ole="">
                  <v:imagedata r:id="rId10" o:title=""/>
                </v:shape>
                <w:control r:id="rId16" w:name="DefaultOcxName18" w:shapeid="_x0000_i130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C8165AA" wp14:editId="2B25DF49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14:paraId="6C1FC98E" w14:textId="50B7C9E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66F3B3A8">
                <v:shape id="_x0000_i1302" type="#_x0000_t75" style="width:20.25pt;height:18pt" o:ole="">
                  <v:imagedata r:id="rId10" o:title=""/>
                </v:shape>
                <w:control r:id="rId17" w:name="DefaultOcxName19" w:shapeid="_x0000_i130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E402074" wp14:editId="6D29D59C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14:paraId="1A843F3B" w14:textId="1F3BF25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8F4A8D8">
                <v:shape id="_x0000_i1341" type="#_x0000_t75" style="width:20.25pt;height:18pt" o:ole="">
                  <v:imagedata r:id="rId10" o:title=""/>
                </v:shape>
                <w:control r:id="rId18" w:name="DefaultOcxName20" w:shapeid="_x0000_i134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CFE6B51" wp14:editId="2767DE37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14:paraId="5E7A6A9C" w14:textId="77777777"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14:paraId="00D6AAA1" w14:textId="77777777"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465CA03B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5B6BEBF4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6A7BC4AF" w14:textId="4332C801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56C4AB03">
                <v:shape id="_x0000_i1304" type="#_x0000_t75" style="width:20.25pt;height:18pt" o:ole="">
                  <v:imagedata r:id="rId10" o:title=""/>
                </v:shape>
                <w:control r:id="rId19" w:name="DefaultOcxName21" w:shapeid="_x0000_i130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1E1736C" wp14:editId="5115CE33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Форензичко рачуноводство </w:t>
            </w:r>
          </w:p>
          <w:p w14:paraId="29355D4B" w14:textId="206DF9D8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4C945DCF">
                <v:shape id="_x0000_i1305" type="#_x0000_t75" style="width:20.25pt;height:18pt" o:ole="">
                  <v:imagedata r:id="rId10" o:title=""/>
                </v:shape>
                <w:control r:id="rId20" w:name="DefaultOcxName23" w:shapeid="_x0000_i130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DF9B86" wp14:editId="075E4EE8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14:paraId="7F48D96A" w14:textId="4D66DDFC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4805CB0F">
                <v:shape id="_x0000_i1306" type="#_x0000_t75" style="width:20.25pt;height:18pt" o:ole="">
                  <v:imagedata r:id="rId10" o:title=""/>
                </v:shape>
                <w:control r:id="rId21" w:name="DefaultOcxName24" w:shapeid="_x0000_i130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14BE1CE" wp14:editId="77227021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14:paraId="28C9A92D" w14:textId="475FE83C" w:rsidR="003B3939" w:rsidRPr="003B3939" w:rsidRDefault="003B3939" w:rsidP="00E65ED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F348916">
                <v:shape id="_x0000_i1308" type="#_x0000_t75" style="width:20.25pt;height:18pt" o:ole="">
                  <v:imagedata r:id="rId10" o:title=""/>
                </v:shape>
                <w:control r:id="rId22" w:name="DefaultOcxName25" w:shapeid="_x0000_i130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D7C0ECD" wp14:editId="3B50810D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14:paraId="5647C9DA" w14:textId="726A008F" w:rsidR="003B3939" w:rsidRPr="00E65ED3" w:rsidRDefault="00E65ED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RS"/>
        </w:rPr>
      </w:pPr>
      <w:r w:rsidRPr="003B3939">
        <w:rPr>
          <w:rFonts w:ascii="Cambria" w:hAnsi="Cambria" w:cs="Arial"/>
          <w:color w:val="000000"/>
        </w:rPr>
        <w:object w:dxaOrig="225" w:dyaOrig="225" w14:anchorId="1A739A81">
          <v:shape id="_x0000_i1309" type="#_x0000_t75" style="width:20.25pt;height:18pt" o:ole="">
            <v:imagedata r:id="rId10" o:title=""/>
          </v:shape>
          <w:control r:id="rId23" w:name="DefaultOcxName252" w:shapeid="_x0000_i1309"/>
        </w:object>
      </w:r>
      <w:r>
        <w:rPr>
          <w:rFonts w:ascii="Cambria" w:hAnsi="Cambria" w:cs="Arial"/>
          <w:noProof/>
          <w:color w:val="000000"/>
          <w:lang w:val="en-US" w:eastAsia="en-US"/>
        </w:rPr>
        <w:drawing>
          <wp:inline distT="0" distB="0" distL="0" distR="0" wp14:anchorId="5FFB04FA" wp14:editId="3BFADAEA">
            <wp:extent cx="9525" cy="9525"/>
            <wp:effectExtent l="0" t="0" r="0" b="0"/>
            <wp:docPr id="2" name="Picture 76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  <w:position w:val="12"/>
          <w:lang w:val="sr-Cyrl-RS"/>
        </w:rPr>
        <w:t>Електронско пословање</w:t>
      </w:r>
    </w:p>
    <w:p w14:paraId="1B17A4B6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0A43FF29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75169EE6" w14:textId="6A795C33" w:rsidR="00E65ED3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1AD12A9">
                <v:shape id="_x0000_i1311" type="#_x0000_t75" style="width:20.25pt;height:18pt" o:ole="">
                  <v:imagedata r:id="rId10" o:title=""/>
                </v:shape>
                <w:control r:id="rId24" w:name="DefaultOcxName211" w:shapeid="_x0000_i131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7B19419" wp14:editId="428B271F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</w:p>
          <w:p w14:paraId="7FDAD403" w14:textId="365B6000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6F68B842">
                <v:shape id="_x0000_i1312" type="#_x0000_t75" style="width:20.25pt;height:18pt" o:ole="">
                  <v:imagedata r:id="rId10" o:title=""/>
                </v:shape>
                <w:control r:id="rId25" w:name="DefaultOcxName231" w:shapeid="_x0000_i131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F71C0AD" wp14:editId="69F97AB2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14:paraId="09047E0A" w14:textId="5D77A41A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2E4F44E">
                <v:shape id="_x0000_i1314" type="#_x0000_t75" style="width:20.25pt;height:18pt" o:ole="">
                  <v:imagedata r:id="rId10" o:title=""/>
                </v:shape>
                <w:control r:id="rId26" w:name="DefaultOcxName241" w:shapeid="_x0000_i131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47D0E8E" wp14:editId="0CA43C99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14:paraId="0C63FE5B" w14:textId="30DC158C" w:rsidR="0035229B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13B57959">
                <v:shape id="_x0000_i1315" type="#_x0000_t75" style="width:20.25pt;height:18pt" o:ole="">
                  <v:imagedata r:id="rId10" o:title=""/>
                </v:shape>
                <w:control r:id="rId27" w:name="DefaultOcxName251" w:shapeid="_x0000_i131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3FD14EA" wp14:editId="0F1816B9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14:paraId="7321AFCA" w14:textId="64CB2252"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A2C7626">
                <v:shape id="_x0000_i1316" type="#_x0000_t75" style="width:20.25pt;height:18pt" o:ole="">
                  <v:imagedata r:id="rId10" o:title=""/>
                </v:shape>
                <w:control r:id="rId28" w:name="DefaultOcxName2521" w:shapeid="_x0000_i131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6BD5977" wp14:editId="291DCC8D">
                  <wp:extent cx="9525" cy="9525"/>
                  <wp:effectExtent l="0" t="0" r="0" b="0"/>
                  <wp:docPr id="18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14:paraId="6E61C434" w14:textId="77777777" w:rsidR="00E65ED3" w:rsidRPr="00E32A13" w:rsidRDefault="00E65ED3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37B0E76B" w14:textId="77777777"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18AAB656" w14:textId="77777777"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6821B923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14:paraId="70C860E2" w14:textId="77777777"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5239B0E4" w14:textId="77777777"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14:paraId="6DA083AF" w14:textId="77777777" w:rsidR="003B3939" w:rsidRDefault="003E731A" w:rsidP="003B3939">
      <w:pPr>
        <w:spacing w:line="240" w:lineRule="auto"/>
        <w:outlineLvl w:val="2"/>
        <w:rPr>
          <w:rFonts w:ascii="Cambria" w:hAnsi="Cambria" w:cs="Arial"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07254477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41E8CED4" w14:textId="6519F3A8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73CF80A">
                <v:shape id="_x0000_i1317" type="#_x0000_t75" style="width:20.25pt;height:18pt" o:ole="">
                  <v:imagedata r:id="rId10" o:title=""/>
                </v:shape>
                <w:control r:id="rId29" w:name="DefaultOcxName2311" w:shapeid="_x0000_i131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9048806" wp14:editId="3DE339B4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1B537768" w14:textId="7D7E2A65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51297B0B">
                <v:shape id="_x0000_i1318" type="#_x0000_t75" style="width:20.25pt;height:18pt" o:ole="">
                  <v:imagedata r:id="rId10" o:title=""/>
                </v:shape>
                <w:control r:id="rId30" w:name="DefaultOcxName2411" w:shapeid="_x0000_i131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F6227DE" wp14:editId="33A04571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14:paraId="6C1882D5" w14:textId="58BB0CFE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694D911">
                <v:shape id="_x0000_i1320" type="#_x0000_t75" style="width:20.25pt;height:18pt" o:ole="">
                  <v:imagedata r:id="rId10" o:title=""/>
                </v:shape>
                <w:control r:id="rId31" w:name="DefaultOcxName2511" w:shapeid="_x0000_i132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75832EC" wp14:editId="4DA66817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03600C1C" w14:textId="39C726ED" w:rsid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03F42AD4">
                <v:shape id="_x0000_i1321" type="#_x0000_t75" style="width:20.25pt;height:18pt" o:ole="">
                  <v:imagedata r:id="rId10" o:title=""/>
                </v:shape>
                <w:control r:id="rId32" w:name="DefaultOcxName182" w:shapeid="_x0000_i132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16BD42D9" w14:textId="5006A653"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491BACC7">
                <v:shape id="_x0000_i1342" type="#_x0000_t75" style="width:20.25pt;height:18pt" o:ole="">
                  <v:imagedata r:id="rId10" o:title=""/>
                </v:shape>
                <w:control r:id="rId33" w:name="DefaultOcxName2522" w:shapeid="_x0000_i134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5C03D1D" wp14:editId="7AF54DCF">
                  <wp:extent cx="9525" cy="9525"/>
                  <wp:effectExtent l="0" t="0" r="0" b="0"/>
                  <wp:docPr id="20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14:paraId="75BA4CE8" w14:textId="77777777" w:rsidR="00720A19" w:rsidRPr="003B3939" w:rsidRDefault="00720A1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14:paraId="3BC03729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71BC459E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581106FF" w14:textId="4E8A8402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FB6FAF5">
                <v:shape id="_x0000_i1323" type="#_x0000_t75" style="width:20.25pt;height:18pt" o:ole="">
                  <v:imagedata r:id="rId10" o:title=""/>
                </v:shape>
                <w:control r:id="rId34" w:name="DefaultOcxName21111" w:shapeid="_x0000_i132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9C64D1E" wp14:editId="67892FA5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14:paraId="20463C15" w14:textId="5C954F16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14F5AC2E">
                <v:shape id="_x0000_i1324" type="#_x0000_t75" style="width:20.25pt;height:18pt" o:ole="">
                  <v:imagedata r:id="rId10" o:title=""/>
                </v:shape>
                <w:control r:id="rId35" w:name="DefaultOcxName22111" w:shapeid="_x0000_i132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FDB0F05" wp14:editId="01DBF009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14:paraId="417BA421" w14:textId="41850759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6D944C1A">
                <v:shape id="_x0000_i1325" type="#_x0000_t75" style="width:20.25pt;height:18pt" o:ole="">
                  <v:imagedata r:id="rId10" o:title=""/>
                </v:shape>
                <w:control r:id="rId36" w:name="DefaultOcxName23111" w:shapeid="_x0000_i132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D38828C" wp14:editId="2BF5246E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3F547029" w14:textId="153C7C1C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6835544">
                <v:shape id="_x0000_i1327" type="#_x0000_t75" style="width:20.25pt;height:18pt" o:ole="">
                  <v:imagedata r:id="rId10" o:title=""/>
                </v:shape>
                <w:control r:id="rId37" w:name="DefaultOcxName24111" w:shapeid="_x0000_i132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76B1295" wp14:editId="51B4A1CA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14:paraId="255FBD7F" w14:textId="639044BB"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19AF9D0C">
                <v:shape id="_x0000_i1329" type="#_x0000_t75" style="width:20.25pt;height:18pt" o:ole="">
                  <v:imagedata r:id="rId10" o:title=""/>
                </v:shape>
                <w:control r:id="rId38" w:name="DefaultOcxName25111" w:shapeid="_x0000_i132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128A6F6" wp14:editId="0F99D76E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64F57A7D" w14:textId="6BA466DA"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1BEA42F3">
                <v:shape id="_x0000_i1343" type="#_x0000_t75" style="width:20.25pt;height:18pt" o:ole="">
                  <v:imagedata r:id="rId10" o:title=""/>
                </v:shape>
                <w:control r:id="rId39" w:name="DefaultOcxName1821" w:shapeid="_x0000_i1343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386906F2" w14:textId="77777777"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14:paraId="303C3D38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14:paraId="120555E1" w14:textId="77777777"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14:paraId="5EC7B708" w14:textId="77777777"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2EC598D5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6FD8AAA1" w14:textId="77777777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14:paraId="6D84DE92" w14:textId="105672DB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051714CC">
                <v:shape id="_x0000_i1345" type="#_x0000_t75" style="width:20.25pt;height:18pt" o:ole="">
                  <v:imagedata r:id="rId10" o:title=""/>
                </v:shape>
                <w:control r:id="rId40" w:name="DefaultOcxName26" w:shapeid="_x0000_i13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1858DE4" wp14:editId="5BA159BA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1D5B73EA" w14:textId="08EBA732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57FC1A52">
                <v:shape id="_x0000_i1347" type="#_x0000_t75" style="width:20.25pt;height:18pt" o:ole="">
                  <v:imagedata r:id="rId10" o:title=""/>
                </v:shape>
                <w:control r:id="rId41" w:name="DefaultOcxName28" w:shapeid="_x0000_i134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D8AAF40" wp14:editId="4C7226EE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587A88A3" w14:textId="79241C78" w:rsidR="003B3939" w:rsidRPr="003B3939" w:rsidRDefault="003B3939" w:rsidP="00F36B9C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524C5BE4">
                <v:shape id="_x0000_i1375" type="#_x0000_t75" style="width:20.25pt;height:18pt" o:ole="">
                  <v:imagedata r:id="rId10" o:title=""/>
                </v:shape>
                <w:control r:id="rId42" w:name="DefaultOcxName29" w:shapeid="_x0000_i137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66E1517" wp14:editId="582BF656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</w:tc>
      </w:tr>
    </w:tbl>
    <w:p w14:paraId="6616E563" w14:textId="77777777"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176AED65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34EB06EC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7C21FAC7" w14:textId="25CDF39E"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996190F">
                <v:shape id="_x0000_i1350" type="#_x0000_t75" style="width:20.25pt;height:18pt" o:ole="">
                  <v:imagedata r:id="rId10" o:title=""/>
                </v:shape>
                <w:control r:id="rId43" w:name="DefaultOcxName261" w:shapeid="_x0000_i135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E4C29CA" wp14:editId="4AEC2650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3E9EA23F" w14:textId="68A7CF7B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6086B5AF">
                <v:shape id="_x0000_i1352" type="#_x0000_t75" style="width:20.25pt;height:18pt" o:ole="">
                  <v:imagedata r:id="rId10" o:title=""/>
                </v:shape>
                <w:control r:id="rId44" w:name="DefaultOcxName281" w:shapeid="_x0000_i135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AF4E69F" wp14:editId="104038C2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825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14:paraId="66C331C3" w14:textId="20F5A1D3"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0ACE1989">
                <v:shape id="_x0000_i1376" type="#_x0000_t75" style="width:20.25pt;height:18pt" o:ole="">
                  <v:imagedata r:id="rId10" o:title=""/>
                </v:shape>
                <w:control r:id="rId45" w:name="DefaultOcxName291" w:shapeid="_x0000_i137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FB652F2" wp14:editId="3098CDE7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6958EEBD" w14:textId="34F4B47B"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2ABCA87A" w14:textId="22982956" w:rsidR="00D56CDA" w:rsidRDefault="00D56CDA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427699FD" w14:textId="5AFE5F44" w:rsidR="00D56CDA" w:rsidRDefault="00D56CDA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6B99A42B" w14:textId="003BF81E" w:rsidR="00D56CDA" w:rsidRDefault="00D56CDA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17AA38FE" w14:textId="7859348C" w:rsidR="00D56CDA" w:rsidRDefault="00D56CDA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1141E9FC" w14:textId="77777777" w:rsidR="00D56CDA" w:rsidRDefault="00D56CDA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14:paraId="13CBADE4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14:paraId="07DAC685" w14:textId="77777777"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14:paraId="6EFE82C1" w14:textId="77777777"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14:paraId="37755949" w14:textId="77777777"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2BEF1F49" w14:textId="77777777"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14:paraId="4482377C" w14:textId="77777777" w:rsidTr="000A251D">
        <w:trPr>
          <w:tblCellSpacing w:w="0" w:type="dxa"/>
        </w:trPr>
        <w:tc>
          <w:tcPr>
            <w:tcW w:w="9072" w:type="dxa"/>
            <w:hideMark/>
          </w:tcPr>
          <w:p w14:paraId="0F8FFE3A" w14:textId="2B1329EA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11FF566">
                <v:shape id="_x0000_i1379" type="#_x0000_t75" style="width:20.25pt;height:18pt" o:ole="">
                  <v:imagedata r:id="rId10" o:title=""/>
                </v:shape>
                <w:control r:id="rId46" w:name="DefaultOcxName231111" w:shapeid="_x0000_i137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164C21" wp14:editId="5C73746A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2218AE38" w14:textId="1E77402A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5445EC09">
                <v:shape id="_x0000_i1381" type="#_x0000_t75" style="width:20.25pt;height:18pt" o:ole="">
                  <v:imagedata r:id="rId10" o:title=""/>
                </v:shape>
                <w:control r:id="rId47" w:name="DefaultOcxName241111" w:shapeid="_x0000_i138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197CF3D5" wp14:editId="69A2EEB2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14:paraId="27E06832" w14:textId="2FF932A9"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AAC04F9">
                <v:shape id="_x0000_i1383" type="#_x0000_t75" style="width:20.25pt;height:18pt" o:ole="">
                  <v:imagedata r:id="rId10" o:title=""/>
                </v:shape>
                <w:control r:id="rId48" w:name="DefaultOcxName251111" w:shapeid="_x0000_i138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44783EC" wp14:editId="669CC8CD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670A1570" w14:textId="12EAD033"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7D05909">
                <v:shape id="_x0000_i1385" type="#_x0000_t75" style="width:20.25pt;height:18pt" o:ole="">
                  <v:imagedata r:id="rId10" o:title=""/>
                </v:shape>
                <w:control r:id="rId49" w:name="DefaultOcxName184" w:shapeid="_x0000_i1385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14:paraId="08E54A46" w14:textId="7238DBE2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EF46BB5">
                <v:shape id="_x0000_i1387" type="#_x0000_t75" style="width:20.25pt;height:18pt" o:ole="">
                  <v:imagedata r:id="rId10" o:title=""/>
                </v:shape>
                <w:control r:id="rId50" w:name="DefaultOcxName1841" w:shapeid="_x0000_i1387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14:paraId="5F5F1813" w14:textId="6003CD53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01D4FCDD">
                <v:shape id="_x0000_i1400" type="#_x0000_t75" style="width:20.25pt;height:18pt" o:ole="">
                  <v:imagedata r:id="rId10" o:title=""/>
                </v:shape>
                <w:control r:id="rId51" w:name="DefaultOcxName1842" w:shapeid="_x0000_i1400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14:paraId="5E2B7707" w14:textId="77777777"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14:paraId="5297781F" w14:textId="77777777" w:rsidR="009B725B" w:rsidRPr="003B3939" w:rsidRDefault="003E731A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14:paraId="027971C8" w14:textId="77777777" w:rsidTr="009B725B">
        <w:trPr>
          <w:tblCellSpacing w:w="0" w:type="dxa"/>
        </w:trPr>
        <w:tc>
          <w:tcPr>
            <w:tcW w:w="9072" w:type="dxa"/>
            <w:hideMark/>
          </w:tcPr>
          <w:p w14:paraId="17E82291" w14:textId="22B1080F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62F5525F">
                <v:shape id="_x0000_i1390" type="#_x0000_t75" style="width:20.25pt;height:18pt" o:ole="">
                  <v:imagedata r:id="rId10" o:title=""/>
                </v:shape>
                <w:control r:id="rId52" w:name="DefaultOcxName2311111" w:shapeid="_x0000_i139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865E72B" wp14:editId="78625999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14:paraId="3F82DE55" w14:textId="1F2968B3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01441E2">
                <v:shape id="_x0000_i1392" type="#_x0000_t75" style="width:20.25pt;height:18pt" o:ole="">
                  <v:imagedata r:id="rId10" o:title=""/>
                </v:shape>
                <w:control r:id="rId53" w:name="DefaultOcxName2411111" w:shapeid="_x0000_i139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4306C51" wp14:editId="60B84AF2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14:paraId="1A982B90" w14:textId="4DADEDC3"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192018DB">
                <v:shape id="_x0000_i1394" type="#_x0000_t75" style="width:20.25pt;height:18pt" o:ole="">
                  <v:imagedata r:id="rId10" o:title=""/>
                </v:shape>
                <w:control r:id="rId54" w:name="DefaultOcxName2511111" w:shapeid="_x0000_i139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F665575" wp14:editId="13E969C9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</w:p>
          <w:p w14:paraId="5ACBEE21" w14:textId="6B260952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7C8BF64B">
                <v:shape id="_x0000_i1396" type="#_x0000_t75" style="width:20.25pt;height:18pt" o:ole="">
                  <v:imagedata r:id="rId10" o:title=""/>
                </v:shape>
                <w:control r:id="rId55" w:name="DefaultOcxName1843" w:shapeid="_x0000_i1396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14:paraId="5C7B5861" w14:textId="3989F105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207496E1">
                <v:shape id="_x0000_i1398" type="#_x0000_t75" style="width:20.25pt;height:18pt" o:ole="">
                  <v:imagedata r:id="rId10" o:title=""/>
                </v:shape>
                <w:control r:id="rId56" w:name="DefaultOcxName18411" w:shapeid="_x0000_i1398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14:paraId="02FA6CC4" w14:textId="235A39D5"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 w14:anchorId="33CD047D">
                <v:shape id="_x0000_i1399" type="#_x0000_t75" style="width:20.25pt;height:18pt" o:ole="">
                  <v:imagedata r:id="rId10" o:title=""/>
                </v:shape>
                <w:control r:id="rId57" w:name="DefaultOcxName18421" w:shapeid="_x0000_i1399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14:paraId="5C2B416A" w14:textId="77777777"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14:paraId="080EA9DA" w14:textId="77777777"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14:paraId="3596B969" w14:textId="77777777"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7253B7DD" w14:textId="77777777"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14:paraId="10C19C30" w14:textId="77777777"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14:paraId="6E919D80" w14:textId="77777777"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225" w:dyaOrig="225" w14:anchorId="5B320594">
          <v:shape id="_x0000_i1269" type="#_x0000_t75" style="width:198.75pt;height:18pt" o:ole="">
            <v:imagedata r:id="rId7" o:title=""/>
          </v:shape>
          <w:control r:id="rId58" w:name="DefaultOcxName13" w:shapeid="_x0000_i1269"/>
        </w:object>
      </w:r>
    </w:p>
    <w:p w14:paraId="63541CF3" w14:textId="77777777"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14:paraId="2CE79462" w14:textId="77777777"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14:paraId="4B3441FA" w14:textId="77777777"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9"/>
      <w:headerReference w:type="first" r:id="rId60"/>
      <w:footerReference w:type="first" r:id="rId6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91D1" w14:textId="77777777" w:rsidR="00E65ED3" w:rsidRDefault="00E65ED3" w:rsidP="005E76E9">
      <w:pPr>
        <w:spacing w:after="0" w:line="240" w:lineRule="auto"/>
      </w:pPr>
      <w:r>
        <w:separator/>
      </w:r>
    </w:p>
  </w:endnote>
  <w:endnote w:type="continuationSeparator" w:id="0">
    <w:p w14:paraId="546970F3" w14:textId="77777777" w:rsidR="00E65ED3" w:rsidRDefault="00E65ED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8CF0" w14:textId="77777777" w:rsidR="00E65ED3" w:rsidRDefault="00E65ED3" w:rsidP="003E40CC">
    <w:pPr>
      <w:pStyle w:val="Footer"/>
    </w:pPr>
    <w:r>
      <w:rPr>
        <w:noProof/>
      </w:rPr>
      <w:drawing>
        <wp:inline distT="0" distB="0" distL="0" distR="0" wp14:anchorId="1EEAF644" wp14:editId="36F65822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A6B7" w14:textId="77777777" w:rsidR="00E65ED3" w:rsidRDefault="00E65ED3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46F241E9" wp14:editId="56D7575E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7CB7B" w14:textId="77777777" w:rsidR="00E65ED3" w:rsidRDefault="00E65ED3" w:rsidP="005E76E9">
      <w:pPr>
        <w:spacing w:after="0" w:line="240" w:lineRule="auto"/>
      </w:pPr>
      <w:r>
        <w:separator/>
      </w:r>
    </w:p>
  </w:footnote>
  <w:footnote w:type="continuationSeparator" w:id="0">
    <w:p w14:paraId="391D62F1" w14:textId="77777777" w:rsidR="00E65ED3" w:rsidRDefault="00E65ED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CC19" w14:textId="77777777" w:rsidR="00E65ED3" w:rsidRDefault="00E65ED3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239FEA7E" wp14:editId="48F3AAF5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EC99B9" w14:textId="77777777" w:rsidR="00E65ED3" w:rsidRDefault="00E65ED3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5CD2225A" w14:textId="77777777" w:rsidR="00E65ED3" w:rsidRDefault="00E65ED3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939"/>
    <w:rsid w:val="00073BD1"/>
    <w:rsid w:val="00077A0E"/>
    <w:rsid w:val="000916F1"/>
    <w:rsid w:val="00094FD1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605AF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351E4"/>
    <w:rsid w:val="006B2B97"/>
    <w:rsid w:val="00714DDE"/>
    <w:rsid w:val="00720A19"/>
    <w:rsid w:val="00750825"/>
    <w:rsid w:val="00753B0B"/>
    <w:rsid w:val="00777353"/>
    <w:rsid w:val="0079589C"/>
    <w:rsid w:val="007B244C"/>
    <w:rsid w:val="007F4636"/>
    <w:rsid w:val="00827BB6"/>
    <w:rsid w:val="008639D8"/>
    <w:rsid w:val="0087604C"/>
    <w:rsid w:val="008A3F7A"/>
    <w:rsid w:val="008A41A5"/>
    <w:rsid w:val="008C1C2C"/>
    <w:rsid w:val="008C2B7A"/>
    <w:rsid w:val="008E7DDF"/>
    <w:rsid w:val="008F69DB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CF7350"/>
    <w:rsid w:val="00D56CDA"/>
    <w:rsid w:val="00DA56B3"/>
    <w:rsid w:val="00DD64B6"/>
    <w:rsid w:val="00E0334C"/>
    <w:rsid w:val="00E31302"/>
    <w:rsid w:val="00E32A13"/>
    <w:rsid w:val="00E54796"/>
    <w:rsid w:val="00E65ED3"/>
    <w:rsid w:val="00EB4803"/>
    <w:rsid w:val="00EC7126"/>
    <w:rsid w:val="00EE5F78"/>
    <w:rsid w:val="00EF077D"/>
    <w:rsid w:val="00F064C0"/>
    <w:rsid w:val="00F32DF1"/>
    <w:rsid w:val="00F36B9C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84ACBFF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oter" Target="footer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9F58D-3702-4B59-9C50-DEC86307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255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17</cp:revision>
  <cp:lastPrinted>2021-09-10T09:37:00Z</cp:lastPrinted>
  <dcterms:created xsi:type="dcterms:W3CDTF">2018-09-06T12:00:00Z</dcterms:created>
  <dcterms:modified xsi:type="dcterms:W3CDTF">2022-09-02T14:00:00Z</dcterms:modified>
</cp:coreProperties>
</file>