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68228A" w14:textId="77777777" w:rsidR="00F9760D" w:rsidRPr="00D10CAE" w:rsidRDefault="00F9760D" w:rsidP="00F9760D">
      <w:pPr>
        <w:shd w:val="clear" w:color="auto" w:fill="677FAD"/>
        <w:spacing w:after="0" w:line="240" w:lineRule="auto"/>
        <w:rPr>
          <w:rFonts w:ascii="Times New Roman" w:eastAsia="Times New Roman" w:hAnsi="Times New Roman"/>
          <w:color w:val="000000"/>
          <w:sz w:val="24"/>
          <w:lang w:val="sr-Cyrl-BA"/>
        </w:rPr>
      </w:pPr>
    </w:p>
    <w:p w14:paraId="1801DE4E" w14:textId="77777777" w:rsidR="00F9760D" w:rsidRPr="00D10CAE" w:rsidRDefault="00F9760D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Избор изборних предмета на </w:t>
      </w:r>
      <w:r w:rsidR="007F57F4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III 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години студија </w:t>
      </w:r>
      <w:r w:rsidR="00F34C5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у академској 2022/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20</w:t>
      </w:r>
      <w:r w:rsidR="00F34C56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23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. </w:t>
      </w:r>
      <w:r w:rsidR="008E74EE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г</w:t>
      </w: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одини</w:t>
      </w:r>
    </w:p>
    <w:p w14:paraId="1ABA0578" w14:textId="77777777" w:rsidR="008E74EE" w:rsidRPr="00D10CAE" w:rsidRDefault="008E74EE" w:rsidP="00F9760D">
      <w:pPr>
        <w:shd w:val="clear" w:color="auto" w:fill="35354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 xml:space="preserve">Студијски програм: </w:t>
      </w:r>
      <w:r w:rsidR="002B3C42" w:rsidRPr="00D10CAE">
        <w:rPr>
          <w:rFonts w:ascii="Times New Roman" w:eastAsia="Times New Roman" w:hAnsi="Times New Roman"/>
          <w:b/>
          <w:bCs/>
          <w:color w:val="FFFFFF"/>
          <w:kern w:val="36"/>
          <w:sz w:val="24"/>
          <w:lang w:val="sr-Cyrl-BA"/>
        </w:rPr>
        <w:t>Пословна информатика</w:t>
      </w:r>
    </w:p>
    <w:p w14:paraId="6D7089BC" w14:textId="77777777" w:rsidR="00F9760D" w:rsidRPr="00D10CAE" w:rsidRDefault="00F9760D" w:rsidP="00F976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p w14:paraId="1160D388" w14:textId="77777777" w:rsidR="00F9760D" w:rsidRPr="00D10CAE" w:rsidRDefault="002B3C42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који студирају на студијском програму Пословна информатика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дужни 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су 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да изаберу  један изборни предмет из зимског и један из љетног семестра које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ће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као студенти треће</w:t>
      </w:r>
      <w:r w:rsidR="0046246A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D10CAE" w:rsidRPr="00D10CAE">
        <w:rPr>
          <w:rFonts w:ascii="Times New Roman" w:eastAsia="Times New Roman" w:hAnsi="Times New Roman"/>
          <w:bCs/>
          <w:color w:val="000000"/>
          <w:lang w:val="sr-Cyrl-BA"/>
        </w:rPr>
        <w:t>,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 xml:space="preserve"> слушати у академској 2022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/20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>23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>. години. Студенти који ће обнављати I</w:t>
      </w:r>
      <w:r w:rsidR="007F57F4" w:rsidRPr="00D10CAE">
        <w:rPr>
          <w:rFonts w:ascii="Times New Roman" w:eastAsia="Times New Roman" w:hAnsi="Times New Roman"/>
          <w:bCs/>
          <w:color w:val="000000"/>
          <w:lang w:val="sr-Cyrl-BA"/>
        </w:rPr>
        <w:t>I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годину студија први пут</w:t>
      </w:r>
      <w:r w:rsidR="009F0CC2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>а, желе уна</w:t>
      </w:r>
      <w:r w:rsidR="00F34C56">
        <w:rPr>
          <w:rFonts w:ascii="Times New Roman" w:eastAsia="Times New Roman" w:hAnsi="Times New Roman"/>
          <w:bCs/>
          <w:color w:val="000000"/>
          <w:lang w:val="sr-Cyrl-BA"/>
        </w:rPr>
        <w:t>пријед слушати предмете из треће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године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, </w:t>
      </w:r>
      <w:r w:rsidR="00431F55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такође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могу учествовати у анкети. Попуњен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анкетни листић </w:t>
      </w:r>
      <w:r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студенти требају </w:t>
      </w:r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предати у Студентску службу или послати на </w:t>
      </w:r>
      <w:hyperlink r:id="rId8" w:history="1">
        <w:r w:rsidR="00F9760D" w:rsidRPr="00D10CAE">
          <w:rPr>
            <w:rStyle w:val="Hyperlink"/>
            <w:rFonts w:ascii="Times New Roman" w:eastAsia="Times New Roman" w:hAnsi="Times New Roman"/>
            <w:bCs/>
            <w:lang w:val="sr-Cyrl-BA"/>
          </w:rPr>
          <w:t>studentska.sluzba@ef.unibl.org</w:t>
        </w:r>
      </w:hyperlink>
      <w:r w:rsidR="00F9760D" w:rsidRPr="00D10CAE">
        <w:rPr>
          <w:rFonts w:ascii="Times New Roman" w:eastAsia="Times New Roman" w:hAnsi="Times New Roman"/>
          <w:bCs/>
          <w:color w:val="000000"/>
          <w:lang w:val="sr-Cyrl-BA"/>
        </w:rPr>
        <w:t xml:space="preserve"> најкасније до </w:t>
      </w:r>
      <w:r w:rsidR="00F34C56">
        <w:rPr>
          <w:rFonts w:ascii="Times New Roman" w:eastAsia="Times New Roman" w:hAnsi="Times New Roman"/>
          <w:b/>
          <w:bCs/>
          <w:color w:val="000000"/>
          <w:lang w:val="sr-Cyrl-BA"/>
        </w:rPr>
        <w:t>21.09.2022</w:t>
      </w:r>
      <w:r w:rsidR="00F9760D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године.</w:t>
      </w:r>
    </w:p>
    <w:p w14:paraId="4A9FC0FA" w14:textId="77777777" w:rsidR="00F9760D" w:rsidRPr="00D10CAE" w:rsidRDefault="00F9760D" w:rsidP="00F976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lang w:val="sr-Cyrl-BA"/>
        </w:rPr>
      </w:pPr>
    </w:p>
    <w:p w14:paraId="6DBB15FA" w14:textId="77777777"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1. Име (очево име) и презиме студента</w:t>
      </w:r>
    </w:p>
    <w:p w14:paraId="3D470BE2" w14:textId="5629798A" w:rsidR="00F9760D" w:rsidRPr="00D10CAE" w:rsidRDefault="00F9760D" w:rsidP="00F9760D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 w14:anchorId="04F8BB7E">
          <v:shape id="_x0000_i1052" type="#_x0000_t75" style="width:198.75pt;height:18pt" o:ole="">
            <v:imagedata r:id="rId9" o:title=""/>
          </v:shape>
          <w:control r:id="rId10" w:name="DefaultOcxName" w:shapeid="_x0000_i1052"/>
        </w:object>
      </w:r>
    </w:p>
    <w:p w14:paraId="699FC4E0" w14:textId="77777777" w:rsidR="009F0CC2" w:rsidRPr="00D10CAE" w:rsidRDefault="009F0CC2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3150B52B" w14:textId="77777777"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2. Број индекса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ab/>
      </w:r>
      <w:r w:rsidR="00441973"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 xml:space="preserve">    </w:t>
      </w:r>
    </w:p>
    <w:p w14:paraId="00430CC4" w14:textId="491F5E3A" w:rsidR="009F0CC2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  <w:r w:rsidRPr="00D10CAE">
        <w:rPr>
          <w:rFonts w:ascii="Times New Roman" w:eastAsia="Times New Roman" w:hAnsi="Times New Roman"/>
          <w:color w:val="000000"/>
          <w:lang w:val="sr-Cyrl-BA"/>
        </w:rPr>
        <w:object w:dxaOrig="225" w:dyaOrig="225" w14:anchorId="553D8C31">
          <v:shape id="_x0000_i1055" type="#_x0000_t75" style="width:198.75pt;height:18pt" o:ole="">
            <v:imagedata r:id="rId9" o:title=""/>
          </v:shape>
          <w:control r:id="rId11" w:name="DefaultOcxName30" w:shapeid="_x0000_i1055"/>
        </w:object>
      </w:r>
      <w:r w:rsidRPr="00D10CAE">
        <w:rPr>
          <w:rFonts w:ascii="Times New Roman" w:eastAsia="Times New Roman" w:hAnsi="Times New Roman"/>
          <w:color w:val="000000"/>
          <w:lang w:val="sr-Cyrl-BA"/>
        </w:rPr>
        <w:t xml:space="preserve"> </w:t>
      </w:r>
    </w:p>
    <w:p w14:paraId="274D5C06" w14:textId="77777777" w:rsidR="00F9760D" w:rsidRPr="00D10CAE" w:rsidRDefault="00F9760D" w:rsidP="00F9760D">
      <w:pPr>
        <w:shd w:val="clear" w:color="auto" w:fill="FFFFFF"/>
        <w:spacing w:after="75" w:line="240" w:lineRule="auto"/>
        <w:rPr>
          <w:rFonts w:ascii="Times New Roman" w:eastAsia="Times New Roman" w:hAnsi="Times New Roman"/>
          <w:color w:val="000000"/>
          <w:lang w:val="sr-Cyrl-BA"/>
        </w:rPr>
      </w:pPr>
    </w:p>
    <w:p w14:paraId="5DD01B16" w14:textId="5C10EDB7" w:rsidR="00F9760D" w:rsidRDefault="00F9760D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3</w:t>
      </w:r>
      <w:r w:rsidR="00F34C56">
        <w:rPr>
          <w:rFonts w:ascii="Times New Roman" w:eastAsia="Times New Roman" w:hAnsi="Times New Roman"/>
          <w:b/>
          <w:bCs/>
          <w:color w:val="000000"/>
          <w:lang w:val="sr-Cyrl-BA"/>
        </w:rPr>
        <w:t>. У академској 2022/23</w:t>
      </w:r>
      <w:r w:rsidRPr="00D10CAE">
        <w:rPr>
          <w:rFonts w:ascii="Times New Roman" w:eastAsia="Times New Roman" w:hAnsi="Times New Roman"/>
          <w:b/>
          <w:bCs/>
          <w:color w:val="000000"/>
          <w:lang w:val="sr-Cyrl-BA"/>
        </w:rPr>
        <w:t>. години (бићу) уписан/а сам у сљедећем статусу:</w:t>
      </w:r>
    </w:p>
    <w:p w14:paraId="107C62EB" w14:textId="77777777" w:rsidR="00322F31" w:rsidRPr="00D10CAE" w:rsidRDefault="00322F31" w:rsidP="009F0CC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BA"/>
        </w:rPr>
      </w:pPr>
    </w:p>
    <w:tbl>
      <w:tblPr>
        <w:tblW w:w="8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</w:tblGrid>
      <w:tr w:rsidR="00F9760D" w:rsidRPr="00D10CAE" w14:paraId="135C4752" w14:textId="77777777" w:rsidTr="007F57F4">
        <w:trPr>
          <w:trHeight w:val="1152"/>
          <w:tblCellSpacing w:w="0" w:type="dxa"/>
        </w:trPr>
        <w:tc>
          <w:tcPr>
            <w:tcW w:w="0" w:type="auto"/>
            <w:hideMark/>
          </w:tcPr>
          <w:p w14:paraId="13ABF91B" w14:textId="6F78132E"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 w14:anchorId="35380F37">
                <v:shape id="_x0000_i1115" type="#_x0000_t75" style="width:20.25pt;height:18pt" o:ole="">
                  <v:imagedata r:id="rId12" o:title=""/>
                </v:shape>
                <w:control r:id="rId13" w:name="DefaultOcxName4" w:shapeid="_x0000_i1115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42AC7B89" wp14:editId="6E0C0657">
                  <wp:extent cx="9525" cy="9525"/>
                  <wp:effectExtent l="0" t="0" r="0" b="0"/>
                  <wp:docPr id="31" name="Picture 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упи</w:t>
            </w:r>
            <w:bookmarkStart w:id="0" w:name="_GoBack"/>
            <w:bookmarkEnd w:id="0"/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сујем II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14:paraId="478039AE" w14:textId="0DED57EC" w:rsidR="00F9760D" w:rsidRPr="00D10CAE" w:rsidRDefault="00F9760D" w:rsidP="007F57F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color w:val="000000"/>
                <w:position w:val="-12"/>
                <w:lang w:val="sr-Cyrl-BA"/>
              </w:rPr>
              <w:object w:dxaOrig="225" w:dyaOrig="225" w14:anchorId="5E5C340F">
                <v:shape id="_x0000_i1060" type="#_x0000_t75" style="width:20.25pt;height:18pt" o:ole="">
                  <v:imagedata r:id="rId12" o:title=""/>
                </v:shape>
                <w:control r:id="rId15" w:name="DefaultOcxName5" w:shapeid="_x0000_i1060"/>
              </w:object>
            </w:r>
            <w:r w:rsidRPr="00D10CAE">
              <w:rPr>
                <w:rFonts w:ascii="Times New Roman" w:eastAsia="Times New Roman" w:hAnsi="Times New Roman"/>
                <w:noProof/>
                <w:color w:val="000000"/>
              </w:rPr>
              <w:drawing>
                <wp:inline distT="0" distB="0" distL="0" distR="0" wp14:anchorId="1246186A" wp14:editId="262362BE">
                  <wp:extent cx="9525" cy="9525"/>
                  <wp:effectExtent l="0" t="0" r="0" b="0"/>
                  <wp:docPr id="30" name="Picture 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31F55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Први пут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обнављам I</w:t>
            </w:r>
            <w:r w:rsidR="007F57F4"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>I</w:t>
            </w:r>
            <w:r w:rsidRPr="00D10CAE">
              <w:rPr>
                <w:rFonts w:ascii="Times New Roman" w:eastAsia="Times New Roman" w:hAnsi="Times New Roman"/>
                <w:color w:val="000000"/>
                <w:lang w:val="sr-Cyrl-BA"/>
              </w:rPr>
              <w:t xml:space="preserve"> годину студија</w:t>
            </w:r>
          </w:p>
          <w:p w14:paraId="1D319CE2" w14:textId="77777777" w:rsidR="00F9760D" w:rsidRPr="00D10CAE" w:rsidRDefault="00F9760D" w:rsidP="002B3C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val="sr-Cyrl-BA"/>
              </w:rPr>
            </w:pPr>
          </w:p>
        </w:tc>
      </w:tr>
    </w:tbl>
    <w:p w14:paraId="5628D7A0" w14:textId="77777777" w:rsidR="00B0768A" w:rsidRPr="00D10CAE" w:rsidRDefault="00F9760D" w:rsidP="00B0768A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bCs/>
          <w:color w:val="000000" w:themeColor="text1"/>
          <w:lang w:val="sr-Cyrl-BA"/>
        </w:rPr>
      </w:pPr>
      <w:r w:rsidRPr="00D10CAE">
        <w:rPr>
          <w:rFonts w:ascii="Times New Roman" w:eastAsia="Times New Roman" w:hAnsi="Times New Roman"/>
          <w:b/>
          <w:bCs/>
          <w:color w:val="000000" w:themeColor="text1"/>
          <w:lang w:val="sr-Cyrl-BA"/>
        </w:rPr>
        <w:t>4. У зимском семестру као изборни предмет бирам сљедећи предмет: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9F0CC2" w:rsidRPr="00D10CAE" w14:paraId="4783FDC0" w14:textId="77777777" w:rsidTr="007F57F4">
        <w:trPr>
          <w:trHeight w:val="1522"/>
          <w:tblCellSpacing w:w="0" w:type="dxa"/>
        </w:trPr>
        <w:tc>
          <w:tcPr>
            <w:tcW w:w="8043" w:type="dxa"/>
            <w:hideMark/>
          </w:tcPr>
          <w:p w14:paraId="77E4EFDC" w14:textId="3B0BBEB9" w:rsidR="00CE6A82" w:rsidRPr="00D10CAE" w:rsidRDefault="00CE6A82" w:rsidP="00CE6A8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 w14:anchorId="368FCA65">
                <v:shape id="_x0000_i1116" type="#_x0000_t75" style="width:20.25pt;height:18pt" o:ole="">
                  <v:imagedata r:id="rId12" o:title=""/>
                </v:shape>
                <w:control r:id="rId16" w:name="DefaultOcxName152" w:shapeid="_x0000_i1116"/>
              </w:object>
            </w:r>
            <w:r w:rsidRPr="00CE6A82">
              <w:rPr>
                <w:rFonts w:ascii="Times New Roman" w:hAnsi="Times New Roman"/>
                <w:lang w:val="sr-Cyrl-BA"/>
              </w:rPr>
              <w:t>Customer Relationship Management (CRM)</w:t>
            </w:r>
          </w:p>
          <w:p w14:paraId="24D2C9DA" w14:textId="5C0E4D72" w:rsidR="00CE6A82" w:rsidRP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D10CAE">
              <w:rPr>
                <w:rFonts w:ascii="Times New Roman" w:eastAsia="Times New Roman" w:hAnsi="Times New Roman"/>
                <w:b/>
                <w:color w:val="000000" w:themeColor="text1"/>
                <w:position w:val="-12"/>
                <w:lang w:val="sr-Cyrl-BA"/>
              </w:rPr>
              <w:object w:dxaOrig="225" w:dyaOrig="225" w14:anchorId="45546772">
                <v:shape id="_x0000_i1111" type="#_x0000_t75" style="width:20.25pt;height:18pt" o:ole="">
                  <v:imagedata r:id="rId12" o:title=""/>
                </v:shape>
                <w:control r:id="rId17" w:name="DefaultOcxName1512" w:shapeid="_x0000_i1111"/>
              </w:object>
            </w:r>
            <w:r w:rsidRPr="00D10CAE">
              <w:rPr>
                <w:rFonts w:ascii="Times New Roman" w:eastAsia="Times New Roman" w:hAnsi="Times New Roman"/>
                <w:b/>
                <w:noProof/>
              </w:rPr>
              <w:drawing>
                <wp:inline distT="0" distB="0" distL="0" distR="0" wp14:anchorId="521169B0" wp14:editId="011066A6">
                  <wp:extent cx="9525" cy="9525"/>
                  <wp:effectExtent l="0" t="0" r="0" b="0"/>
                  <wp:docPr id="8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Софтверски инжењеринг</w:t>
            </w:r>
          </w:p>
          <w:p w14:paraId="45967EA5" w14:textId="101CA5FE" w:rsidR="00CE6A82" w:rsidRDefault="00CE6A82" w:rsidP="00CE6A82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CE6A82">
              <w:rPr>
                <w:rFonts w:ascii="Times New Roman" w:eastAsia="Times New Roman" w:hAnsi="Times New Roman"/>
                <w:color w:val="000000" w:themeColor="text1"/>
                <w:position w:val="-12"/>
                <w:lang w:val="sr-Cyrl-BA"/>
              </w:rPr>
              <w:object w:dxaOrig="225" w:dyaOrig="225" w14:anchorId="6D3E9C62">
                <v:shape id="_x0000_i1103" type="#_x0000_t75" style="width:20.25pt;height:18pt" o:ole="">
                  <v:imagedata r:id="rId12" o:title=""/>
                </v:shape>
                <w:control r:id="rId18" w:name="DefaultOcxName15111" w:shapeid="_x0000_i1103"/>
              </w:object>
            </w:r>
            <w:r w:rsidRPr="00CE6A82">
              <w:rPr>
                <w:rFonts w:ascii="Times New Roman" w:hAnsi="Times New Roman"/>
                <w:noProof/>
              </w:rPr>
              <w:drawing>
                <wp:inline distT="0" distB="0" distL="0" distR="0" wp14:anchorId="160250A5" wp14:editId="71DC7E50">
                  <wp:extent cx="9525" cy="9525"/>
                  <wp:effectExtent l="0" t="0" r="0" b="0"/>
                  <wp:docPr id="9" name="Picture 1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E6A82">
              <w:rPr>
                <w:rFonts w:ascii="Times New Roman" w:hAnsi="Times New Roman"/>
                <w:lang w:val="sr-Cyrl-BA"/>
              </w:rPr>
              <w:t>Веб програмирање</w:t>
            </w:r>
            <w:r w:rsidRPr="00D10CAE">
              <w:rPr>
                <w:rFonts w:ascii="Times New Roman" w:hAnsi="Times New Roman"/>
                <w:b/>
                <w:lang w:val="sr-Cyrl-BA"/>
              </w:rPr>
              <w:t xml:space="preserve"> </w:t>
            </w:r>
          </w:p>
          <w:p w14:paraId="4CD7B38F" w14:textId="77777777" w:rsidR="007F57F4" w:rsidRPr="00D10CAE" w:rsidRDefault="007F57F4" w:rsidP="007F57F4">
            <w:pPr>
              <w:spacing w:after="0" w:line="240" w:lineRule="auto"/>
              <w:rPr>
                <w:rFonts w:ascii="Times New Roman" w:hAnsi="Times New Roman"/>
                <w:b/>
                <w:lang w:val="sr-Cyrl-BA"/>
              </w:rPr>
            </w:pPr>
          </w:p>
          <w:p w14:paraId="0A1056F6" w14:textId="77777777" w:rsidR="007F57F4" w:rsidRPr="00D10CAE" w:rsidRDefault="007F57F4" w:rsidP="007F57F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</w:pPr>
            <w:r w:rsidRPr="00D10CAE">
              <w:rPr>
                <w:rFonts w:ascii="Times New Roman" w:hAnsi="Times New Roman"/>
                <w:b/>
                <w:lang w:val="sr-Cyrl-BA"/>
              </w:rPr>
              <w:t xml:space="preserve">5. </w:t>
            </w:r>
            <w:r w:rsidRPr="00D10CAE">
              <w:rPr>
                <w:rFonts w:ascii="Times New Roman" w:eastAsia="Times New Roman" w:hAnsi="Times New Roman"/>
                <w:b/>
                <w:color w:val="000000" w:themeColor="text1"/>
                <w:lang w:val="sr-Cyrl-BA"/>
              </w:rPr>
              <w:t xml:space="preserve"> </w:t>
            </w:r>
            <w:r w:rsidRPr="00D10CAE">
              <w:rPr>
                <w:rFonts w:ascii="Times New Roman" w:eastAsia="Times New Roman" w:hAnsi="Times New Roman"/>
                <w:b/>
                <w:bCs/>
                <w:color w:val="000000" w:themeColor="text1"/>
                <w:lang w:val="sr-Cyrl-BA"/>
              </w:rPr>
              <w:t>У љетном семестру као изборни предмет бирам сљедећи предмет:</w:t>
            </w:r>
          </w:p>
          <w:tbl>
            <w:tblPr>
              <w:tblW w:w="9781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7F57F4" w:rsidRPr="00D10CAE" w14:paraId="30561F4F" w14:textId="77777777" w:rsidTr="00FD5097">
              <w:trPr>
                <w:trHeight w:val="1522"/>
                <w:tblCellSpacing w:w="0" w:type="dxa"/>
              </w:trPr>
              <w:tc>
                <w:tcPr>
                  <w:tcW w:w="9781" w:type="dxa"/>
                  <w:hideMark/>
                </w:tcPr>
                <w:p w14:paraId="757EA18E" w14:textId="77777777" w:rsidR="00CE6A82" w:rsidRPr="00D10CAE" w:rsidRDefault="00CE6A82" w:rsidP="007F57F4">
                  <w:pPr>
                    <w:spacing w:after="0" w:line="240" w:lineRule="auto"/>
                    <w:rPr>
                      <w:rFonts w:ascii="Times New Roman" w:hAnsi="Times New Roman"/>
                      <w:b/>
                      <w:lang w:val="sr-Cyrl-BA"/>
                    </w:rPr>
                  </w:pPr>
                </w:p>
                <w:p w14:paraId="1608BBA6" w14:textId="34E4DCB6"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b/>
                      <w:color w:val="000000" w:themeColor="text1"/>
                      <w:position w:val="-12"/>
                      <w:lang w:val="sr-Cyrl-BA"/>
                    </w:rPr>
                    <w:object w:dxaOrig="225" w:dyaOrig="225" w14:anchorId="32E6C1FE">
                      <v:shape id="_x0000_i1117" type="#_x0000_t75" style="width:20.25pt;height:18pt" o:ole="">
                        <v:imagedata r:id="rId12" o:title=""/>
                      </v:shape>
                      <w:control r:id="rId19" w:name="DefaultOcxName13" w:shapeid="_x0000_i1117"/>
                    </w:object>
                  </w:r>
                  <w:r w:rsidRPr="00D10CAE">
                    <w:rPr>
                      <w:rFonts w:ascii="Times New Roman" w:eastAsia="Times New Roman" w:hAnsi="Times New Roman"/>
                      <w:b/>
                      <w:noProof/>
                    </w:rPr>
                    <w:drawing>
                      <wp:inline distT="0" distB="0" distL="0" distR="0" wp14:anchorId="59ACFBB9" wp14:editId="5C41C8DD">
                        <wp:extent cx="9525" cy="9525"/>
                        <wp:effectExtent l="0" t="0" r="0" b="0"/>
                        <wp:docPr id="3" name="Picture 1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Напредни енглески језик за економисте </w:t>
                  </w:r>
                </w:p>
                <w:p w14:paraId="68139AE8" w14:textId="020C452F"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322F31">
                    <w:rPr>
                      <w:rFonts w:ascii="Times New Roman" w:eastAsia="Times New Roman" w:hAnsi="Times New Roman"/>
                      <w:color w:val="000000"/>
                      <w:position w:val="-12"/>
                      <w:lang w:val="sr-Cyrl-BA"/>
                    </w:rPr>
                    <w:object w:dxaOrig="225" w:dyaOrig="225" w14:anchorId="62C3AC43">
                      <v:shape id="_x0000_i1109" type="#_x0000_t75" style="width:20.25pt;height:18pt" o:ole="">
                        <v:imagedata r:id="rId12" o:title=""/>
                      </v:shape>
                      <w:control r:id="rId20" w:name="DefaultOcxName153" w:shapeid="_x0000_i1109"/>
                    </w:object>
                  </w:r>
                  <w:r w:rsidRPr="00322F31">
                    <w:rPr>
                      <w:rFonts w:ascii="Times New Roman" w:eastAsia="Times New Roman" w:hAnsi="Times New Roman"/>
                      <w:noProof/>
                      <w:color w:val="000000"/>
                      <w:position w:val="-12"/>
                    </w:rPr>
                    <w:drawing>
                      <wp:inline distT="0" distB="0" distL="0" distR="0" wp14:anchorId="07B4685A" wp14:editId="2F13E84A">
                        <wp:extent cx="12065" cy="12065"/>
                        <wp:effectExtent l="0" t="0" r="0" b="0"/>
                        <wp:docPr id="4" name="Picture 4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Напредни њемачки језик за економисте </w:t>
                  </w:r>
                </w:p>
                <w:p w14:paraId="532A9AAF" w14:textId="7468723B" w:rsidR="00CE6A82" w:rsidRPr="00D10CAE" w:rsidRDefault="00CE6A82" w:rsidP="00CE6A8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322F31">
                    <w:rPr>
                      <w:rFonts w:ascii="Times New Roman" w:eastAsia="Times New Roman" w:hAnsi="Times New Roman"/>
                      <w:color w:val="000000"/>
                      <w:position w:val="-12"/>
                      <w:lang w:val="sr-Cyrl-BA"/>
                    </w:rPr>
                    <w:object w:dxaOrig="225" w:dyaOrig="225" w14:anchorId="29C31D13">
                      <v:shape id="_x0000_i1110" type="#_x0000_t75" style="width:20.25pt;height:18pt" o:ole="">
                        <v:imagedata r:id="rId12" o:title=""/>
                      </v:shape>
                      <w:control r:id="rId21" w:name="DefaultOcxName1521" w:shapeid="_x0000_i1110"/>
                    </w:object>
                  </w:r>
                  <w:r w:rsidRPr="00D10CAE">
                    <w:rPr>
                      <w:rFonts w:ascii="Times New Roman" w:eastAsia="Times New Roman" w:hAnsi="Times New Roman"/>
                      <w:noProof/>
                      <w:color w:val="000000"/>
                    </w:rPr>
                    <w:drawing>
                      <wp:inline distT="0" distB="0" distL="0" distR="0" wp14:anchorId="3D3F329A" wp14:editId="3C850979">
                        <wp:extent cx="12065" cy="12065"/>
                        <wp:effectExtent l="0" t="0" r="0" b="0"/>
                        <wp:docPr id="5" name="Picture 5" descr="http://www.surveymonkey.com/i/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www.surveymonkey.com/i/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65" cy="12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Напредни руски језик за економисте </w:t>
                  </w:r>
                </w:p>
                <w:p w14:paraId="247D14B3" w14:textId="77777777"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 w:themeColor="text1"/>
                      <w:lang w:val="sr-Cyrl-BA"/>
                    </w:rPr>
                  </w:pPr>
                </w:p>
                <w:p w14:paraId="6D8FEACB" w14:textId="77777777" w:rsidR="007F57F4" w:rsidRPr="00D10CAE" w:rsidRDefault="007F57F4" w:rsidP="007F57F4">
                  <w:pPr>
                    <w:pStyle w:val="MDtekst"/>
                    <w:spacing w:line="240" w:lineRule="auto"/>
                    <w:rPr>
                      <w:color w:val="000000"/>
                      <w:lang w:val="sr-Cyrl-BA"/>
                    </w:rPr>
                  </w:pP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>Датум анкетирања</w:t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</w:r>
                  <w:r w:rsidRPr="00D10CAE">
                    <w:rPr>
                      <w:b/>
                      <w:bCs/>
                      <w:color w:val="000000"/>
                      <w:lang w:val="sr-Cyrl-BA"/>
                    </w:rPr>
                    <w:tab/>
                    <w:t xml:space="preserve">Потпис студента </w:t>
                  </w:r>
                </w:p>
                <w:p w14:paraId="452F70CC" w14:textId="7C60F998" w:rsidR="007F57F4" w:rsidRPr="00D10CAE" w:rsidRDefault="007F57F4" w:rsidP="007F57F4">
                  <w:pPr>
                    <w:shd w:val="clear" w:color="auto" w:fill="FFFFFF"/>
                    <w:spacing w:after="75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 w14:anchorId="56C94464">
                      <v:shape id="_x0000_i1082" type="#_x0000_t75" style="width:198.75pt;height:18pt" o:ole="">
                        <v:imagedata r:id="rId9" o:title=""/>
                      </v:shape>
                      <w:control r:id="rId22" w:name="DefaultOcxName3012" w:shapeid="_x0000_i1082"/>
                    </w:objec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 xml:space="preserve"> </w:t>
                  </w: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object w:dxaOrig="225" w:dyaOrig="225" w14:anchorId="02519D94">
                      <v:shape id="_x0000_i1085" type="#_x0000_t75" style="width:198.75pt;height:18pt" o:ole="">
                        <v:imagedata r:id="rId9" o:title=""/>
                      </v:shape>
                      <w:control r:id="rId23" w:name="DefaultOcxName30111" w:shapeid="_x0000_i1085"/>
                    </w:object>
                  </w:r>
                </w:p>
                <w:p w14:paraId="4807101C" w14:textId="77777777"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14:paraId="5201DF62" w14:textId="77777777" w:rsidR="007F57F4" w:rsidRPr="00D10CAE" w:rsidRDefault="007F57F4" w:rsidP="007F57F4">
                  <w:pPr>
                    <w:shd w:val="clear" w:color="auto" w:fill="FFFFFF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</w:pPr>
                </w:p>
                <w:p w14:paraId="2CE38AF2" w14:textId="77777777" w:rsidR="007F57F4" w:rsidRPr="00D10CAE" w:rsidRDefault="007F57F4" w:rsidP="007F57F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 w:themeColor="text1"/>
                      <w:lang w:val="sr-Cyrl-BA"/>
                    </w:rPr>
                  </w:pPr>
                  <w:r w:rsidRPr="00D10CAE">
                    <w:rPr>
                      <w:rFonts w:ascii="Times New Roman" w:eastAsia="Times New Roman" w:hAnsi="Times New Roman"/>
                      <w:color w:val="000000"/>
                      <w:lang w:val="sr-Cyrl-BA"/>
                    </w:rPr>
                    <w:t>Хвала што сте учествовали у анкети</w:t>
                  </w:r>
                </w:p>
              </w:tc>
            </w:tr>
          </w:tbl>
          <w:p w14:paraId="72FBF8C8" w14:textId="77777777" w:rsidR="00431F55" w:rsidRPr="00D10CAE" w:rsidRDefault="00431F55" w:rsidP="00B0768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lang w:val="sr-Cyrl-BA"/>
              </w:rPr>
            </w:pPr>
          </w:p>
        </w:tc>
      </w:tr>
    </w:tbl>
    <w:p w14:paraId="2DAA9A93" w14:textId="737EB970" w:rsidR="00CD1779" w:rsidRPr="000916F1" w:rsidRDefault="00CD1779" w:rsidP="00322F31"/>
    <w:sectPr w:rsidR="00CD1779" w:rsidRPr="000916F1" w:rsidSect="002C1708">
      <w:footerReference w:type="default" r:id="rId24"/>
      <w:headerReference w:type="first" r:id="rId25"/>
      <w:footerReference w:type="first" r:id="rId26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60CB3" w14:textId="77777777" w:rsidR="00C85814" w:rsidRDefault="00C85814" w:rsidP="005E76E9">
      <w:pPr>
        <w:spacing w:after="0" w:line="240" w:lineRule="auto"/>
      </w:pPr>
      <w:r>
        <w:separator/>
      </w:r>
    </w:p>
  </w:endnote>
  <w:endnote w:type="continuationSeparator" w:id="0">
    <w:p w14:paraId="6678AB61" w14:textId="77777777" w:rsidR="00C85814" w:rsidRDefault="00C85814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33375" w14:textId="77777777" w:rsidR="00C85814" w:rsidRDefault="00C85814">
    <w:pPr>
      <w:pStyle w:val="Footer"/>
    </w:pPr>
  </w:p>
  <w:p w14:paraId="2959E5AC" w14:textId="77777777" w:rsidR="00C85814" w:rsidRDefault="00C85814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F18A46" w14:textId="77777777" w:rsidR="00C85814" w:rsidRDefault="00C8581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0FFCC487" wp14:editId="6F0C20F1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DE952" w14:textId="77777777" w:rsidR="00C85814" w:rsidRDefault="00C85814" w:rsidP="005E76E9">
      <w:pPr>
        <w:spacing w:after="0" w:line="240" w:lineRule="auto"/>
      </w:pPr>
      <w:r>
        <w:separator/>
      </w:r>
    </w:p>
  </w:footnote>
  <w:footnote w:type="continuationSeparator" w:id="0">
    <w:p w14:paraId="6E89C5AB" w14:textId="77777777" w:rsidR="00C85814" w:rsidRDefault="00C85814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07653" w14:textId="77777777" w:rsidR="00C85814" w:rsidRDefault="00C8581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0547615A" wp14:editId="1E6E7EA2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283062" w14:textId="77777777" w:rsidR="00C85814" w:rsidRDefault="00C8581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61D4FE76" w14:textId="77777777" w:rsidR="00C85814" w:rsidRDefault="00C85814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5" o:spid="_x0000_i1026" type="#_x0000_t75" alt="http://www.surveymonkey.com/i/t.gif" style="width:.75pt;height:.75pt;visibility:visible;mso-wrap-style:square" o:bullet="t">
        <v:imagedata r:id="rId1" o:title="t"/>
      </v:shape>
    </w:pict>
  </w:numPicBullet>
  <w:abstractNum w:abstractNumId="0" w15:restartNumberingAfterBreak="0">
    <w:nsid w:val="1FBD5B3F"/>
    <w:multiLevelType w:val="hybridMultilevel"/>
    <w:tmpl w:val="A13E6400"/>
    <w:lvl w:ilvl="0" w:tplc="DD0A75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AA15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E4C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44E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CD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0E21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8C9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263B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0E4E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263F9"/>
    <w:multiLevelType w:val="hybridMultilevel"/>
    <w:tmpl w:val="3C608E18"/>
    <w:lvl w:ilvl="0" w:tplc="D2F6CE60">
      <w:numFmt w:val="bullet"/>
      <w:pStyle w:val="MDnavodjenje"/>
      <w:lvlText w:val="−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0D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303C9"/>
    <w:rsid w:val="002B3C42"/>
    <w:rsid w:val="002B530A"/>
    <w:rsid w:val="002C1708"/>
    <w:rsid w:val="00322F31"/>
    <w:rsid w:val="003935A2"/>
    <w:rsid w:val="0039788B"/>
    <w:rsid w:val="003F32E3"/>
    <w:rsid w:val="003F69C0"/>
    <w:rsid w:val="00406980"/>
    <w:rsid w:val="00431F55"/>
    <w:rsid w:val="00441973"/>
    <w:rsid w:val="00457B91"/>
    <w:rsid w:val="0046246A"/>
    <w:rsid w:val="00474849"/>
    <w:rsid w:val="00491E02"/>
    <w:rsid w:val="004946B9"/>
    <w:rsid w:val="004D5B6E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7F57F4"/>
    <w:rsid w:val="00827BB6"/>
    <w:rsid w:val="0087604C"/>
    <w:rsid w:val="008A41A5"/>
    <w:rsid w:val="008C1C2C"/>
    <w:rsid w:val="008C2B7A"/>
    <w:rsid w:val="008E74EE"/>
    <w:rsid w:val="008E7DDF"/>
    <w:rsid w:val="00952B62"/>
    <w:rsid w:val="009561C1"/>
    <w:rsid w:val="009966E3"/>
    <w:rsid w:val="009E4010"/>
    <w:rsid w:val="009E6BE9"/>
    <w:rsid w:val="009F0CC2"/>
    <w:rsid w:val="00AB4CE4"/>
    <w:rsid w:val="00AC7757"/>
    <w:rsid w:val="00AD308E"/>
    <w:rsid w:val="00B02091"/>
    <w:rsid w:val="00B0768A"/>
    <w:rsid w:val="00B4235A"/>
    <w:rsid w:val="00B6452E"/>
    <w:rsid w:val="00B66FCF"/>
    <w:rsid w:val="00B67AD7"/>
    <w:rsid w:val="00BA0D5C"/>
    <w:rsid w:val="00BB24F7"/>
    <w:rsid w:val="00BB75B1"/>
    <w:rsid w:val="00C159DE"/>
    <w:rsid w:val="00C85814"/>
    <w:rsid w:val="00CD06B3"/>
    <w:rsid w:val="00CD1779"/>
    <w:rsid w:val="00CE6A82"/>
    <w:rsid w:val="00D10CAE"/>
    <w:rsid w:val="00DD64B6"/>
    <w:rsid w:val="00DE292C"/>
    <w:rsid w:val="00E0334C"/>
    <w:rsid w:val="00E31302"/>
    <w:rsid w:val="00E54796"/>
    <w:rsid w:val="00EB4803"/>
    <w:rsid w:val="00EC7126"/>
    <w:rsid w:val="00EE5F78"/>
    <w:rsid w:val="00EF077D"/>
    <w:rsid w:val="00F064C0"/>
    <w:rsid w:val="00F32DF1"/>
    <w:rsid w:val="00F34C56"/>
    <w:rsid w:val="00F3739F"/>
    <w:rsid w:val="00F52C78"/>
    <w:rsid w:val="00F718ED"/>
    <w:rsid w:val="00F9760D"/>
    <w:rsid w:val="00FB7E66"/>
    <w:rsid w:val="00FD5097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C28AC"/>
  <w15:docId w15:val="{143C4E9F-B2B4-44E9-9235-0BF127946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6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customStyle="1" w:styleId="MDtekst">
    <w:name w:val="MD_tekst"/>
    <w:basedOn w:val="Normal"/>
    <w:uiPriority w:val="99"/>
    <w:qFormat/>
    <w:rsid w:val="00F9760D"/>
    <w:pPr>
      <w:spacing w:before="120" w:after="0" w:line="288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MDnavodjenje">
    <w:name w:val="MD_navodjenje"/>
    <w:basedOn w:val="Normal"/>
    <w:rsid w:val="00F9760D"/>
    <w:pPr>
      <w:numPr>
        <w:numId w:val="1"/>
      </w:numPr>
      <w:tabs>
        <w:tab w:val="left" w:pos="360"/>
      </w:tabs>
      <w:suppressAutoHyphens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Times New Roman" w:eastAsia="SimSun" w:hAnsi="Times New Roman"/>
      <w:color w:val="000000"/>
      <w:sz w:val="24"/>
      <w:lang w:eastAsia="zh-CN"/>
    </w:rPr>
  </w:style>
  <w:style w:type="character" w:styleId="Hyperlink">
    <w:name w:val="Hyperlink"/>
    <w:uiPriority w:val="99"/>
    <w:unhideWhenUsed/>
    <w:rsid w:val="00F9760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0768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0768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0768A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B07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ska.sluzba@ef.unibl.org" TargetMode="External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theme" Target="theme/theme1.xml"/><Relationship Id="rId10" Type="http://schemas.openxmlformats.org/officeDocument/2006/relationships/control" Target="activeX/activeX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4.gif"/><Relationship Id="rId22" Type="http://schemas.openxmlformats.org/officeDocument/2006/relationships/control" Target="activeX/activeX11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EBB670-B8D1-4ED8-B0B2-1BE37CE0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</Template>
  <TotalTime>80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 Damjanović</cp:lastModifiedBy>
  <cp:revision>16</cp:revision>
  <cp:lastPrinted>2021-09-10T09:21:00Z</cp:lastPrinted>
  <dcterms:created xsi:type="dcterms:W3CDTF">2019-09-15T19:50:00Z</dcterms:created>
  <dcterms:modified xsi:type="dcterms:W3CDTF">2022-09-09T07:31:00Z</dcterms:modified>
</cp:coreProperties>
</file>