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III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C70CD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F202CD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6</w:t>
      </w:r>
      <w:r w:rsidR="00F34C5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20</w:t>
      </w:r>
      <w:r w:rsidR="00F202CD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27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0D4D3B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sr-Cyrl-BA"/>
        </w:rPr>
        <w:t>годину студија у академској 202</w:t>
      </w:r>
      <w:r>
        <w:rPr>
          <w:rFonts w:ascii="Times New Roman" w:eastAsia="Times New Roman" w:hAnsi="Times New Roman"/>
          <w:bCs/>
          <w:color w:val="000000"/>
          <w:lang w:val="sr-Latn-RS"/>
        </w:rPr>
        <w:t>6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/2027. години  дужни су изабрати изборне предмете (један из зимског и један из </w:t>
      </w:r>
      <w:proofErr w:type="spellStart"/>
      <w:r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.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>
        <w:rPr>
          <w:rFonts w:ascii="Times New Roman" w:eastAsia="Times New Roman" w:hAnsi="Times New Roman"/>
          <w:bCs/>
          <w:color w:val="000000"/>
          <w:lang w:val="sr-Latn-RS"/>
        </w:rPr>
        <w:t>,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>
        <w:rPr>
          <w:rFonts w:ascii="Times New Roman" w:eastAsia="Times New Roman" w:hAnsi="Times New Roman"/>
          <w:bCs/>
          <w:color w:val="000000"/>
          <w:lang w:val="sr-Cyrl-BA"/>
        </w:rPr>
        <w:t>а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желе уна</w:t>
      </w:r>
      <w:r w:rsidR="00F34C56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треће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2B3C4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2B3C4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F202CD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04</w:t>
      </w:r>
      <w:r w:rsidR="009533FA" w:rsidRPr="009533F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.09</w:t>
      </w: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.2026</w:t>
      </w:r>
      <w:bookmarkStart w:id="0" w:name="_GoBack"/>
      <w:bookmarkEnd w:id="0"/>
      <w:r w:rsidR="00F9760D" w:rsidRPr="009533F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4" type="#_x0000_t75" style="width:198.75pt;height:18pt" o:ole="">
            <v:imagedata r:id="rId9" o:title=""/>
          </v:shape>
          <w:control r:id="rId10" w:name="DefaultOcxName" w:shapeid="_x0000_i1044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7" type="#_x0000_t75" style="width:198.75pt;height:18pt" o:ole="">
            <v:imagedata r:id="rId9" o:title=""/>
          </v:shape>
          <w:control r:id="rId11" w:name="DefaultOcxName30" w:shapeid="_x0000_i1047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B0768A" w:rsidRPr="00D10CAE" w:rsidRDefault="009533FA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3</w:t>
      </w:r>
      <w:r w:rsidR="00F9760D"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D10CAE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49" type="#_x0000_t75" style="width:20.25pt;height:18pt" o:ole="">
                  <v:imagedata r:id="rId12" o:title=""/>
                </v:shape>
                <w:control r:id="rId13" w:name="DefaultOcxName152" w:shapeid="_x0000_i1049"/>
              </w:object>
            </w:r>
            <w:r w:rsidR="00D1623F">
              <w:rPr>
                <w:rFonts w:ascii="Times New Roman" w:hAnsi="Times New Roman"/>
                <w:lang w:val="sr-Cyrl-BA"/>
              </w:rPr>
              <w:t>Пројектовање пословних информационих система</w:t>
            </w:r>
          </w:p>
          <w:p w:rsidR="00CE6A82" w:rsidRP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2" type="#_x0000_t75" style="width:20.25pt;height:18pt" o:ole="">
                  <v:imagedata r:id="rId12" o:title=""/>
                </v:shape>
                <w:control r:id="rId14" w:name="DefaultOcxName1512" w:shapeid="_x0000_i1052"/>
              </w:object>
            </w:r>
            <w:r w:rsidRPr="00D10CAE">
              <w:rPr>
                <w:rFonts w:ascii="Times New Roman" w:eastAsia="Times New Roman" w:hAnsi="Times New Roman"/>
                <w:b/>
                <w:noProof/>
              </w:rPr>
              <w:drawing>
                <wp:inline distT="0" distB="0" distL="0" distR="0" wp14:anchorId="6A592ED2" wp14:editId="7A662B31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1623F">
              <w:rPr>
                <w:rFonts w:ascii="Times New Roman" w:hAnsi="Times New Roman"/>
                <w:lang w:val="sr-Cyrl-BA"/>
              </w:rPr>
              <w:t>Информациони системи за подршку пословном планирању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:rsidR="007F57F4" w:rsidRPr="00D10CAE" w:rsidRDefault="009533FA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</w:pPr>
            <w:r>
              <w:rPr>
                <w:rFonts w:ascii="Times New Roman" w:hAnsi="Times New Roman"/>
                <w:b/>
                <w:lang w:val="sr-Cyrl-BA"/>
              </w:rPr>
              <w:t>4</w:t>
            </w:r>
            <w:r w:rsidR="007F57F4" w:rsidRPr="00D10CAE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7F57F4" w:rsidRPr="00D10CAE"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  <w:t xml:space="preserve"> </w:t>
            </w:r>
            <w:r w:rsidR="007F57F4"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 xml:space="preserve">У </w:t>
            </w:r>
            <w:proofErr w:type="spellStart"/>
            <w:r w:rsidR="007F57F4"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>љетном</w:t>
            </w:r>
            <w:proofErr w:type="spellEnd"/>
            <w:r w:rsidR="007F57F4"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 xml:space="preserve"> семестру као изборни предмет бирам сљедећи предмет:</w:t>
            </w:r>
          </w:p>
          <w:p w:rsidR="00FD5097" w:rsidRPr="00D10CAE" w:rsidRDefault="00FD5097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CE6A82" w:rsidRPr="00D10CAE" w:rsidRDefault="00CE6A82" w:rsidP="007F57F4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sr-Cyrl-BA"/>
                    </w:rPr>
                  </w:pPr>
                </w:p>
                <w:p w:rsidR="00CE6A82" w:rsidRPr="00D10CAE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  <w:object w:dxaOrig="225" w:dyaOrig="225">
                      <v:shape id="_x0000_i1055" type="#_x0000_t75" style="width:20.25pt;height:18pt" o:ole="">
                        <v:imagedata r:id="rId12" o:title=""/>
                      </v:shape>
                      <w:control r:id="rId16" w:name="DefaultOcxName13" w:shapeid="_x0000_i1055"/>
                    </w:object>
                  </w:r>
                  <w:r w:rsidRPr="00D10CAE">
                    <w:rPr>
                      <w:rFonts w:ascii="Times New Roman" w:eastAsia="Times New Roman" w:hAnsi="Times New Roman"/>
                      <w:b/>
                      <w:noProof/>
                    </w:rPr>
                    <w:drawing>
                      <wp:inline distT="0" distB="0" distL="0" distR="0" wp14:anchorId="1BDA5713" wp14:editId="224B365E">
                        <wp:extent cx="9525" cy="9525"/>
                        <wp:effectExtent l="0" t="0" r="0" b="0"/>
                        <wp:docPr id="3" name="Picture 1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="00D1623F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Управљачки информациони системи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</w:p>
                <w:p w:rsidR="00CE6A82" w:rsidRPr="00D10CAE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58" type="#_x0000_t75" style="width:20.25pt;height:18pt" o:ole="">
                        <v:imagedata r:id="rId12" o:title=""/>
                      </v:shape>
                      <w:control r:id="rId17" w:name="DefaultOcxName153" w:shapeid="_x0000_i1058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3A716C0C" wp14:editId="2C4ACF2B">
                        <wp:extent cx="12065" cy="12065"/>
                        <wp:effectExtent l="0" t="0" r="0" b="0"/>
                        <wp:docPr id="4" name="Picture 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1623F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Системи за управљање знањем</w:t>
                  </w: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62" type="#_x0000_t75" style="width:198.75pt;height:18pt" o:ole="">
                        <v:imagedata r:id="rId9" o:title=""/>
                      </v:shape>
                      <w:control r:id="rId18" w:name="DefaultOcxName3012" w:shapeid="_x0000_i1062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65" type="#_x0000_t75" style="width:198.75pt;height:18pt" o:ole="">
                        <v:imagedata r:id="rId9" o:title=""/>
                      </v:shape>
                      <w:control r:id="rId19" w:name="DefaultOcxName30111" w:shapeid="_x0000_i1065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0"/>
      <w:headerReference w:type="first" r:id="rId21"/>
      <w:footerReference w:type="first" r:id="rId22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814" w:rsidRDefault="00C85814" w:rsidP="005E76E9">
      <w:pPr>
        <w:spacing w:after="0" w:line="240" w:lineRule="auto"/>
      </w:pPr>
      <w:r>
        <w:separator/>
      </w:r>
    </w:p>
  </w:endnote>
  <w:end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14" w:rsidRDefault="00C85814">
    <w:pPr>
      <w:pStyle w:val="Footer"/>
    </w:pPr>
  </w:p>
  <w:p w:rsidR="00C85814" w:rsidRDefault="00C85814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14" w:rsidRDefault="00C8581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814" w:rsidRDefault="00C85814" w:rsidP="005E76E9">
      <w:pPr>
        <w:spacing w:after="0" w:line="240" w:lineRule="auto"/>
      </w:pPr>
      <w:r>
        <w:separator/>
      </w:r>
    </w:p>
  </w:footnote>
  <w:foot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14" w:rsidRDefault="00C8581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814" w:rsidRDefault="00C8581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C85814" w:rsidRDefault="00C85814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4D3B"/>
    <w:rsid w:val="000D577E"/>
    <w:rsid w:val="000F50B1"/>
    <w:rsid w:val="000F616A"/>
    <w:rsid w:val="0016311B"/>
    <w:rsid w:val="001824D3"/>
    <w:rsid w:val="001C1142"/>
    <w:rsid w:val="002303C9"/>
    <w:rsid w:val="002B3C42"/>
    <w:rsid w:val="002B530A"/>
    <w:rsid w:val="002C1708"/>
    <w:rsid w:val="003935A2"/>
    <w:rsid w:val="0039788B"/>
    <w:rsid w:val="003D5A19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8F09BE"/>
    <w:rsid w:val="00952B62"/>
    <w:rsid w:val="009533FA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70CDC"/>
    <w:rsid w:val="00C85814"/>
    <w:rsid w:val="00CD06B3"/>
    <w:rsid w:val="00CD1779"/>
    <w:rsid w:val="00CE6A82"/>
    <w:rsid w:val="00D10CAE"/>
    <w:rsid w:val="00D1623F"/>
    <w:rsid w:val="00DD64B6"/>
    <w:rsid w:val="00DE292C"/>
    <w:rsid w:val="00E0334C"/>
    <w:rsid w:val="00E31302"/>
    <w:rsid w:val="00E54796"/>
    <w:rsid w:val="00EB4803"/>
    <w:rsid w:val="00EC7126"/>
    <w:rsid w:val="00EE5F78"/>
    <w:rsid w:val="00EF077D"/>
    <w:rsid w:val="00F064C0"/>
    <w:rsid w:val="00F202CD"/>
    <w:rsid w:val="00F32DF1"/>
    <w:rsid w:val="00F34C56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E640B-082F-4B6B-827E-6BE12AD5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103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19</cp:revision>
  <cp:lastPrinted>2024-09-02T13:44:00Z</cp:lastPrinted>
  <dcterms:created xsi:type="dcterms:W3CDTF">2019-09-15T19:50:00Z</dcterms:created>
  <dcterms:modified xsi:type="dcterms:W3CDTF">2026-08-21T11:16:00Z</dcterms:modified>
</cp:coreProperties>
</file>